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9E7" w:rsidRPr="004C404B" w:rsidRDefault="006E29E7" w:rsidP="004C404B">
      <w:pPr>
        <w:pStyle w:val="a"/>
        <w:tabs>
          <w:tab w:val="left" w:pos="-720"/>
        </w:tabs>
        <w:spacing w:line="276" w:lineRule="auto"/>
        <w:ind w:left="-120" w:hanging="349"/>
        <w:jc w:val="both"/>
        <w:rPr>
          <w:rFonts w:ascii="Times New Roman" w:hAnsi="Times New Roman"/>
          <w:sz w:val="28"/>
          <w:szCs w:val="28"/>
          <w:lang w:val="ru-RU"/>
        </w:rPr>
      </w:pPr>
      <w:r w:rsidRPr="004C404B">
        <w:rPr>
          <w:rFonts w:ascii="Times New Roman" w:hAnsi="Times New Roman"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5pt;height:783pt">
            <v:imagedata r:id="rId7" o:title=""/>
          </v:shape>
        </w:pict>
      </w:r>
    </w:p>
    <w:p w:rsidR="006E29E7" w:rsidRDefault="006E29E7" w:rsidP="00147E58">
      <w:pPr>
        <w:tabs>
          <w:tab w:val="left" w:pos="720"/>
          <w:tab w:val="left" w:pos="3360"/>
        </w:tabs>
        <w:rPr>
          <w:sz w:val="28"/>
          <w:szCs w:val="28"/>
        </w:rPr>
      </w:pPr>
    </w:p>
    <w:p w:rsidR="006E29E7" w:rsidRPr="00CD2A19" w:rsidRDefault="006E29E7" w:rsidP="00147E58">
      <w:pPr>
        <w:tabs>
          <w:tab w:val="left" w:pos="720"/>
          <w:tab w:val="left" w:pos="33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  <w:r w:rsidRPr="00CD2A19">
        <w:rPr>
          <w:sz w:val="28"/>
          <w:szCs w:val="28"/>
        </w:rPr>
        <w:t xml:space="preserve">. Программа </w:t>
      </w:r>
      <w:r>
        <w:rPr>
          <w:sz w:val="28"/>
          <w:szCs w:val="28"/>
        </w:rPr>
        <w:t xml:space="preserve">и условия проведения </w:t>
      </w:r>
      <w:r w:rsidRPr="00CD2A19">
        <w:rPr>
          <w:sz w:val="28"/>
          <w:szCs w:val="28"/>
        </w:rPr>
        <w:t>Конкурса</w:t>
      </w:r>
      <w:r>
        <w:rPr>
          <w:sz w:val="28"/>
          <w:szCs w:val="28"/>
        </w:rPr>
        <w:t>.</w:t>
      </w:r>
    </w:p>
    <w:p w:rsidR="006E29E7" w:rsidRDefault="006E29E7" w:rsidP="00BD0B9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CD2A19">
        <w:rPr>
          <w:sz w:val="28"/>
          <w:szCs w:val="28"/>
        </w:rPr>
        <w:t>.1. Конкурс проводится по следующим номинациям:</w:t>
      </w:r>
    </w:p>
    <w:p w:rsidR="006E29E7" w:rsidRPr="00D67F8D" w:rsidRDefault="006E29E7" w:rsidP="00D67F8D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321E98">
        <w:rPr>
          <w:b/>
          <w:sz w:val="28"/>
          <w:szCs w:val="28"/>
        </w:rPr>
        <w:t>«Живопись и графика»</w:t>
      </w:r>
      <w:r w:rsidRPr="00CD2A19">
        <w:rPr>
          <w:sz w:val="28"/>
          <w:szCs w:val="28"/>
        </w:rPr>
        <w:t xml:space="preserve"> (рисунки </w:t>
      </w:r>
      <w:r>
        <w:rPr>
          <w:sz w:val="28"/>
          <w:szCs w:val="28"/>
        </w:rPr>
        <w:t>карандашом, тушью, фломастерами,</w:t>
      </w:r>
      <w:r w:rsidRPr="00CD2A19">
        <w:rPr>
          <w:sz w:val="28"/>
          <w:szCs w:val="28"/>
        </w:rPr>
        <w:t xml:space="preserve"> гуашью, живопись маслом, акварелью; черно-белая графика и др.);</w:t>
      </w:r>
    </w:p>
    <w:p w:rsidR="006E29E7" w:rsidRPr="00837971" w:rsidRDefault="006E29E7" w:rsidP="00837971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321E98">
        <w:rPr>
          <w:b/>
          <w:sz w:val="28"/>
          <w:szCs w:val="28"/>
        </w:rPr>
        <w:t>«Скульптура и керамика»</w:t>
      </w:r>
      <w:r w:rsidRPr="00CD2A19">
        <w:rPr>
          <w:sz w:val="28"/>
          <w:szCs w:val="28"/>
        </w:rPr>
        <w:t xml:space="preserve"> (круглая скульптура и рельефное</w:t>
      </w:r>
      <w:r>
        <w:rPr>
          <w:sz w:val="28"/>
          <w:szCs w:val="28"/>
        </w:rPr>
        <w:t xml:space="preserve"> панно,</w:t>
      </w:r>
      <w:r w:rsidRPr="00CD2A19">
        <w:rPr>
          <w:sz w:val="28"/>
          <w:szCs w:val="28"/>
        </w:rPr>
        <w:t xml:space="preserve"> объемные и плоские композиции, и др.);</w:t>
      </w:r>
    </w:p>
    <w:p w:rsidR="006E29E7" w:rsidRPr="00CD2A19" w:rsidRDefault="006E29E7" w:rsidP="00823F58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321E98">
        <w:rPr>
          <w:b/>
          <w:sz w:val="28"/>
          <w:szCs w:val="28"/>
        </w:rPr>
        <w:t>«Природа и творчество»</w:t>
      </w:r>
      <w:r w:rsidRPr="00CD2A19">
        <w:rPr>
          <w:sz w:val="28"/>
          <w:szCs w:val="28"/>
        </w:rPr>
        <w:t xml:space="preserve"> (соломка, плоские флористические работы, поделки и композиции из различных природных материалов и т.д.); </w:t>
      </w:r>
    </w:p>
    <w:p w:rsidR="006E29E7" w:rsidRPr="00CD2A19" w:rsidRDefault="006E29E7" w:rsidP="00823F58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321E98">
        <w:rPr>
          <w:b/>
          <w:sz w:val="28"/>
          <w:szCs w:val="28"/>
        </w:rPr>
        <w:t>«Фитодизайн»</w:t>
      </w:r>
      <w:r w:rsidRPr="00CD2A19">
        <w:rPr>
          <w:sz w:val="28"/>
          <w:szCs w:val="28"/>
        </w:rPr>
        <w:t xml:space="preserve"> (объемные коллажи, аранжировка в восточном или европейском стилях, бонсай и т.д.);</w:t>
      </w:r>
    </w:p>
    <w:p w:rsidR="006E29E7" w:rsidRPr="00CD2A19" w:rsidRDefault="006E29E7" w:rsidP="00823F58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321E98">
        <w:rPr>
          <w:b/>
          <w:spacing w:val="20"/>
          <w:sz w:val="28"/>
          <w:szCs w:val="28"/>
        </w:rPr>
        <w:t>«Прикладное искусство-1»</w:t>
      </w:r>
      <w:r w:rsidRPr="00CD2A19">
        <w:rPr>
          <w:sz w:val="28"/>
          <w:szCs w:val="28"/>
        </w:rPr>
        <w:t xml:space="preserve"> (гобелен, лоскутная техника, вышивка, плетение, работа с текстилем, ткачество, вязание (спицы, крючок, челночное кружево, «фриволите», игольное кружево, мягкая игрушка, батик);</w:t>
      </w:r>
    </w:p>
    <w:p w:rsidR="006E29E7" w:rsidRPr="00CD2A19" w:rsidRDefault="006E29E7" w:rsidP="00823F58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321E98">
        <w:rPr>
          <w:b/>
          <w:sz w:val="28"/>
          <w:szCs w:val="28"/>
        </w:rPr>
        <w:t>«Прикладное искусство-</w:t>
      </w:r>
      <w:r w:rsidRPr="00321E98">
        <w:rPr>
          <w:b/>
          <w:spacing w:val="60"/>
          <w:sz w:val="28"/>
          <w:szCs w:val="28"/>
        </w:rPr>
        <w:t>2»</w:t>
      </w:r>
      <w:r w:rsidRPr="00CD2A19">
        <w:rPr>
          <w:sz w:val="28"/>
          <w:szCs w:val="28"/>
        </w:rPr>
        <w:t xml:space="preserve"> (дерево и изделия из него, роспись и резьба по дереву, береста-роспись и изделия из нее, кожа животных и рыб, изделия из лозы, камня, металла, резьба и роспись по кости и изделия из нее);</w:t>
      </w:r>
    </w:p>
    <w:p w:rsidR="006E29E7" w:rsidRPr="00CD2A19" w:rsidRDefault="006E29E7" w:rsidP="00823F58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321E98">
        <w:rPr>
          <w:b/>
          <w:sz w:val="28"/>
          <w:szCs w:val="28"/>
        </w:rPr>
        <w:t>«Резервы»</w:t>
      </w:r>
      <w:r w:rsidRPr="00CD2A19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CD2A19">
        <w:rPr>
          <w:sz w:val="28"/>
          <w:szCs w:val="28"/>
        </w:rPr>
        <w:t>изделия художественного и технического творчества, созданные полностью или частично из разных производственных и бытовых отходов</w:t>
      </w:r>
      <w:r>
        <w:rPr>
          <w:sz w:val="28"/>
          <w:szCs w:val="28"/>
        </w:rPr>
        <w:t>).</w:t>
      </w:r>
    </w:p>
    <w:p w:rsidR="006E29E7" w:rsidRDefault="006E29E7" w:rsidP="00D67F8D">
      <w:pPr>
        <w:tabs>
          <w:tab w:val="left" w:pos="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CD2A19">
        <w:rPr>
          <w:sz w:val="28"/>
          <w:szCs w:val="28"/>
        </w:rPr>
        <w:t>.2. Конкурс проводится по темам: «Места памяти»</w:t>
      </w:r>
      <w:r w:rsidRPr="00CD2A1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(посвящается 76-ой</w:t>
      </w:r>
      <w:r w:rsidRPr="00CD2A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годовщине </w:t>
      </w:r>
      <w:r w:rsidRPr="00CD2A19">
        <w:rPr>
          <w:sz w:val="28"/>
          <w:szCs w:val="28"/>
        </w:rPr>
        <w:t>Победы), «Живые символы России</w:t>
      </w:r>
      <w:r>
        <w:rPr>
          <w:sz w:val="28"/>
          <w:szCs w:val="28"/>
        </w:rPr>
        <w:t>»; Кобчик – птица 2021 года</w:t>
      </w:r>
      <w:r w:rsidRPr="00CD2A19">
        <w:rPr>
          <w:sz w:val="28"/>
          <w:szCs w:val="28"/>
        </w:rPr>
        <w:t>; «Родн</w:t>
      </w:r>
      <w:r>
        <w:rPr>
          <w:sz w:val="28"/>
          <w:szCs w:val="28"/>
        </w:rPr>
        <w:t>ой пейзаж»; «Гармония природы».</w:t>
      </w:r>
    </w:p>
    <w:p w:rsidR="006E29E7" w:rsidRPr="00D67F8D" w:rsidRDefault="006E29E7" w:rsidP="00D67F8D">
      <w:pPr>
        <w:tabs>
          <w:tab w:val="left" w:pos="900"/>
        </w:tabs>
        <w:ind w:firstLine="720"/>
        <w:jc w:val="both"/>
        <w:rPr>
          <w:sz w:val="28"/>
          <w:szCs w:val="28"/>
        </w:rPr>
      </w:pPr>
    </w:p>
    <w:p w:rsidR="006E29E7" w:rsidRPr="00CD2A19" w:rsidRDefault="006E29E7" w:rsidP="000A76C6">
      <w:pPr>
        <w:ind w:left="360" w:firstLine="360"/>
        <w:rPr>
          <w:sz w:val="28"/>
          <w:szCs w:val="28"/>
        </w:rPr>
      </w:pPr>
      <w:r>
        <w:rPr>
          <w:sz w:val="28"/>
          <w:szCs w:val="28"/>
        </w:rPr>
        <w:t>5. Порядок</w:t>
      </w:r>
      <w:r w:rsidRPr="00CD2A19">
        <w:rPr>
          <w:sz w:val="28"/>
          <w:szCs w:val="28"/>
        </w:rPr>
        <w:t xml:space="preserve"> проведения Ко</w:t>
      </w:r>
      <w:r>
        <w:rPr>
          <w:sz w:val="28"/>
          <w:szCs w:val="28"/>
        </w:rPr>
        <w:t>нкурса и сроки подачи заявок</w:t>
      </w:r>
    </w:p>
    <w:p w:rsidR="006E29E7" w:rsidRPr="00CD2A19" w:rsidRDefault="006E29E7" w:rsidP="00823F58">
      <w:pPr>
        <w:tabs>
          <w:tab w:val="left" w:pos="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CD2A19">
        <w:rPr>
          <w:sz w:val="28"/>
          <w:szCs w:val="28"/>
        </w:rPr>
        <w:t>.1. Конкурс проводитс</w:t>
      </w:r>
      <w:r>
        <w:rPr>
          <w:sz w:val="28"/>
          <w:szCs w:val="28"/>
        </w:rPr>
        <w:t xml:space="preserve">я 1 июня </w:t>
      </w:r>
      <w:smartTag w:uri="urn:schemas-microsoft-com:office:smarttags" w:element="metricconverter">
        <w:smartTagPr>
          <w:attr w:name="ProductID" w:val="2021 г"/>
        </w:smartTagPr>
        <w:r>
          <w:rPr>
            <w:sz w:val="28"/>
            <w:szCs w:val="28"/>
          </w:rPr>
          <w:t>2021</w:t>
        </w:r>
        <w:r w:rsidRPr="00CD2A19">
          <w:rPr>
            <w:sz w:val="28"/>
            <w:szCs w:val="28"/>
          </w:rPr>
          <w:t xml:space="preserve"> г</w:t>
        </w:r>
      </w:smartTag>
      <w:r>
        <w:rPr>
          <w:sz w:val="28"/>
          <w:szCs w:val="28"/>
        </w:rPr>
        <w:t>. в 10.00 на территории Р</w:t>
      </w:r>
      <w:r w:rsidRPr="00CD2A19">
        <w:rPr>
          <w:sz w:val="28"/>
          <w:szCs w:val="28"/>
        </w:rPr>
        <w:t>Ц</w:t>
      </w:r>
      <w:r>
        <w:rPr>
          <w:sz w:val="28"/>
          <w:szCs w:val="28"/>
        </w:rPr>
        <w:t>ДО</w:t>
      </w:r>
      <w:r w:rsidRPr="00CD2A19">
        <w:rPr>
          <w:sz w:val="28"/>
          <w:szCs w:val="28"/>
        </w:rPr>
        <w:t>.</w:t>
      </w:r>
    </w:p>
    <w:p w:rsidR="006E29E7" w:rsidRDefault="006E29E7" w:rsidP="003E5561">
      <w:pPr>
        <w:tabs>
          <w:tab w:val="left" w:pos="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CD2A19">
        <w:rPr>
          <w:sz w:val="28"/>
          <w:szCs w:val="28"/>
        </w:rPr>
        <w:t>.2. Конкурсные работы с анкетой-заявкой, оформленные в соответствии с требованиями</w:t>
      </w:r>
      <w:r>
        <w:rPr>
          <w:sz w:val="28"/>
          <w:szCs w:val="28"/>
        </w:rPr>
        <w:t xml:space="preserve"> по прилагаемой форме до 28 мая  направляются по адресу: г. Владикавказ, Тимирязевский переулок, д. 4,  Республиканский центр дополнительного образования.</w:t>
      </w:r>
    </w:p>
    <w:p w:rsidR="006E29E7" w:rsidRPr="00CD2A19" w:rsidRDefault="006E29E7" w:rsidP="000A76C6">
      <w:pPr>
        <w:tabs>
          <w:tab w:val="left" w:pos="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</w:t>
      </w:r>
      <w:r w:rsidRPr="003E5561">
        <w:rPr>
          <w:sz w:val="28"/>
          <w:szCs w:val="28"/>
        </w:rPr>
        <w:t>Анкета-заявка оформляется на каждую конкурсную работу</w:t>
      </w:r>
      <w:r>
        <w:rPr>
          <w:sz w:val="28"/>
          <w:szCs w:val="28"/>
        </w:rPr>
        <w:t>.</w:t>
      </w:r>
    </w:p>
    <w:p w:rsidR="006E29E7" w:rsidRPr="003E5561" w:rsidRDefault="006E29E7" w:rsidP="003E5561">
      <w:pPr>
        <w:ind w:firstLine="720"/>
        <w:jc w:val="both"/>
        <w:rPr>
          <w:sz w:val="28"/>
          <w:szCs w:val="28"/>
        </w:rPr>
      </w:pPr>
      <w:r w:rsidRPr="003E5561">
        <w:rPr>
          <w:sz w:val="28"/>
          <w:szCs w:val="28"/>
        </w:rPr>
        <w:t xml:space="preserve">5.4. </w:t>
      </w:r>
      <w:r>
        <w:rPr>
          <w:sz w:val="28"/>
          <w:szCs w:val="28"/>
        </w:rPr>
        <w:t>Муниципальным станциям юных натуралистов представить протоколы проведения районных конкурсов.</w:t>
      </w:r>
    </w:p>
    <w:p w:rsidR="006E29E7" w:rsidRDefault="006E29E7" w:rsidP="00823F58">
      <w:pPr>
        <w:ind w:firstLine="720"/>
        <w:jc w:val="both"/>
        <w:rPr>
          <w:bCs/>
          <w:sz w:val="28"/>
          <w:szCs w:val="28"/>
        </w:rPr>
      </w:pPr>
    </w:p>
    <w:p w:rsidR="006E29E7" w:rsidRPr="00333050" w:rsidRDefault="006E29E7" w:rsidP="00147E58">
      <w:pPr>
        <w:ind w:firstLine="72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Pr="00CD2A19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Руководство К</w:t>
      </w:r>
      <w:r w:rsidRPr="00CD2A19">
        <w:rPr>
          <w:bCs/>
          <w:sz w:val="28"/>
          <w:szCs w:val="28"/>
        </w:rPr>
        <w:t>онкурсом</w:t>
      </w:r>
    </w:p>
    <w:p w:rsidR="006E29E7" w:rsidRPr="00CD2A19" w:rsidRDefault="006E29E7" w:rsidP="00823F5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CD2A19">
        <w:rPr>
          <w:sz w:val="28"/>
          <w:szCs w:val="28"/>
        </w:rPr>
        <w:t>.1. Общее руководство Конкурсом осуществляет оргкомитет, в состав которого включаются преподаватели и специалисты образовательных учреждений и заинтересованных ведомств.</w:t>
      </w:r>
    </w:p>
    <w:p w:rsidR="006E29E7" w:rsidRPr="00CD2A19" w:rsidRDefault="006E29E7" w:rsidP="00936FA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 </w:t>
      </w:r>
      <w:r w:rsidRPr="00CD2A19">
        <w:rPr>
          <w:sz w:val="28"/>
          <w:szCs w:val="28"/>
        </w:rPr>
        <w:t>Состав оргкомитета Конкурса утверждается приказом Министерства образования и науки Республики Северная Осетия-Алания.</w:t>
      </w:r>
    </w:p>
    <w:p w:rsidR="006E29E7" w:rsidRDefault="006E29E7" w:rsidP="00CA696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CD2A19">
        <w:rPr>
          <w:sz w:val="28"/>
          <w:szCs w:val="28"/>
        </w:rPr>
        <w:t>.3. Оргкомитет Конкурса утверждает состав жюри, опр</w:t>
      </w:r>
      <w:r>
        <w:rPr>
          <w:sz w:val="28"/>
          <w:szCs w:val="28"/>
        </w:rPr>
        <w:t>еделяет количество номинаций К</w:t>
      </w:r>
      <w:r w:rsidRPr="00CD2A19">
        <w:rPr>
          <w:sz w:val="28"/>
          <w:szCs w:val="28"/>
        </w:rPr>
        <w:t>онкурса, исходя из количес</w:t>
      </w:r>
      <w:r>
        <w:rPr>
          <w:sz w:val="28"/>
          <w:szCs w:val="28"/>
        </w:rPr>
        <w:t>тва и тематики присланных работ,</w:t>
      </w:r>
      <w:r w:rsidRPr="00CD2A19">
        <w:rPr>
          <w:sz w:val="28"/>
          <w:szCs w:val="28"/>
        </w:rPr>
        <w:t xml:space="preserve"> подводит итоги Конкурса, принимает реш</w:t>
      </w:r>
      <w:r>
        <w:rPr>
          <w:sz w:val="28"/>
          <w:szCs w:val="28"/>
        </w:rPr>
        <w:t>ение о награждении победителей К</w:t>
      </w:r>
      <w:r w:rsidRPr="00CD2A19">
        <w:rPr>
          <w:sz w:val="28"/>
          <w:szCs w:val="28"/>
        </w:rPr>
        <w:t>онкурса.</w:t>
      </w:r>
    </w:p>
    <w:p w:rsidR="006E29E7" w:rsidRDefault="006E29E7" w:rsidP="00823F58">
      <w:pPr>
        <w:ind w:firstLine="720"/>
        <w:jc w:val="both"/>
        <w:rPr>
          <w:sz w:val="28"/>
          <w:szCs w:val="28"/>
        </w:rPr>
      </w:pPr>
    </w:p>
    <w:p w:rsidR="006E29E7" w:rsidRPr="00333050" w:rsidRDefault="006E29E7" w:rsidP="00147E58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7</w:t>
      </w:r>
      <w:r w:rsidRPr="00CD2A19">
        <w:rPr>
          <w:sz w:val="28"/>
          <w:szCs w:val="28"/>
        </w:rPr>
        <w:t>. Подведение итогов Конкурса и награждение</w:t>
      </w:r>
    </w:p>
    <w:p w:rsidR="006E29E7" w:rsidRDefault="006E29E7" w:rsidP="00823F5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CD2A19">
        <w:rPr>
          <w:sz w:val="28"/>
          <w:szCs w:val="28"/>
        </w:rPr>
        <w:t>.1.</w:t>
      </w:r>
      <w:r w:rsidRPr="00CD2A19">
        <w:rPr>
          <w:color w:val="000000"/>
          <w:sz w:val="28"/>
          <w:szCs w:val="28"/>
        </w:rPr>
        <w:t xml:space="preserve"> </w:t>
      </w:r>
      <w:r w:rsidRPr="00CD2A19">
        <w:rPr>
          <w:sz w:val="28"/>
          <w:szCs w:val="28"/>
        </w:rPr>
        <w:t>Для подведения итогов Конкурса формирует</w:t>
      </w:r>
      <w:r>
        <w:rPr>
          <w:sz w:val="28"/>
          <w:szCs w:val="28"/>
        </w:rPr>
        <w:t>ся жюри из числа специалистов специальных учебных заведений.</w:t>
      </w:r>
    </w:p>
    <w:p w:rsidR="006E29E7" w:rsidRPr="00CD2A19" w:rsidRDefault="006E29E7" w:rsidP="0033305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CD2A19">
        <w:rPr>
          <w:sz w:val="28"/>
          <w:szCs w:val="28"/>
        </w:rPr>
        <w:t xml:space="preserve">.2. </w:t>
      </w:r>
      <w:r w:rsidRPr="00CD2A19">
        <w:rPr>
          <w:color w:val="000000"/>
          <w:sz w:val="28"/>
          <w:szCs w:val="28"/>
        </w:rPr>
        <w:t>Оценка конкурсных работ провод</w:t>
      </w:r>
      <w:r>
        <w:rPr>
          <w:color w:val="000000"/>
          <w:sz w:val="28"/>
          <w:szCs w:val="28"/>
        </w:rPr>
        <w:t xml:space="preserve">ится в соответствии с прилагаемыми </w:t>
      </w:r>
      <w:r w:rsidRPr="00CD2A19">
        <w:rPr>
          <w:color w:val="000000"/>
          <w:sz w:val="28"/>
          <w:szCs w:val="28"/>
        </w:rPr>
        <w:t>критериями</w:t>
      </w:r>
      <w:r w:rsidRPr="00CD2A19">
        <w:rPr>
          <w:color w:val="000000"/>
          <w:spacing w:val="30"/>
          <w:sz w:val="28"/>
          <w:szCs w:val="28"/>
        </w:rPr>
        <w:t>.</w:t>
      </w:r>
    </w:p>
    <w:p w:rsidR="006E29E7" w:rsidRPr="00CD2A19" w:rsidRDefault="006E29E7" w:rsidP="00823F5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CD2A19">
        <w:rPr>
          <w:sz w:val="28"/>
          <w:szCs w:val="28"/>
        </w:rPr>
        <w:t>.3. По итогам оценки жюри определяются победители и призеры (2-е, 3-е место)</w:t>
      </w:r>
      <w:r>
        <w:rPr>
          <w:sz w:val="28"/>
          <w:szCs w:val="28"/>
        </w:rPr>
        <w:t xml:space="preserve"> в двух возрастных категориях</w:t>
      </w:r>
      <w:r w:rsidRPr="00CD2A19">
        <w:rPr>
          <w:sz w:val="28"/>
          <w:szCs w:val="28"/>
        </w:rPr>
        <w:t xml:space="preserve"> Конкурса по каждой номинации.</w:t>
      </w:r>
    </w:p>
    <w:p w:rsidR="006E29E7" w:rsidRPr="00CD2A19" w:rsidRDefault="006E29E7" w:rsidP="00823F5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CD2A19">
        <w:rPr>
          <w:sz w:val="28"/>
          <w:szCs w:val="28"/>
        </w:rPr>
        <w:t xml:space="preserve">.4. Победители и призеры по каждой номинации Конкурса </w:t>
      </w:r>
      <w:r>
        <w:rPr>
          <w:sz w:val="28"/>
          <w:szCs w:val="28"/>
        </w:rPr>
        <w:t>награждаются дипломами</w:t>
      </w:r>
      <w:r w:rsidRPr="00CD2A19">
        <w:rPr>
          <w:sz w:val="28"/>
          <w:szCs w:val="28"/>
        </w:rPr>
        <w:t>.</w:t>
      </w:r>
    </w:p>
    <w:p w:rsidR="006E29E7" w:rsidRPr="00CD2A19" w:rsidRDefault="006E29E7" w:rsidP="00823F58">
      <w:pPr>
        <w:tabs>
          <w:tab w:val="left" w:pos="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CD2A19">
        <w:rPr>
          <w:sz w:val="28"/>
          <w:szCs w:val="28"/>
        </w:rPr>
        <w:t>.5.</w:t>
      </w:r>
      <w:r w:rsidRPr="00CD2A19">
        <w:rPr>
          <w:b/>
          <w:sz w:val="28"/>
          <w:szCs w:val="28"/>
        </w:rPr>
        <w:t xml:space="preserve"> </w:t>
      </w:r>
      <w:r w:rsidRPr="00CD2A19">
        <w:rPr>
          <w:sz w:val="28"/>
          <w:szCs w:val="28"/>
        </w:rPr>
        <w:t>Работы, отмеченные дипломами, п</w:t>
      </w:r>
      <w:r>
        <w:rPr>
          <w:sz w:val="28"/>
          <w:szCs w:val="28"/>
        </w:rPr>
        <w:t>ереходят в выставочный фонд Р</w:t>
      </w:r>
      <w:r w:rsidRPr="00CD2A19">
        <w:rPr>
          <w:sz w:val="28"/>
          <w:szCs w:val="28"/>
        </w:rPr>
        <w:t>Ц</w:t>
      </w:r>
      <w:r>
        <w:rPr>
          <w:sz w:val="28"/>
          <w:szCs w:val="28"/>
        </w:rPr>
        <w:t>ДО</w:t>
      </w:r>
      <w:r w:rsidRPr="00CD2A19">
        <w:rPr>
          <w:sz w:val="28"/>
          <w:szCs w:val="28"/>
        </w:rPr>
        <w:t>.</w:t>
      </w:r>
    </w:p>
    <w:p w:rsidR="006E29E7" w:rsidRPr="00CD2A19" w:rsidRDefault="006E29E7" w:rsidP="007327D3">
      <w:pPr>
        <w:ind w:left="360"/>
        <w:rPr>
          <w:b/>
          <w:bCs/>
          <w:sz w:val="28"/>
          <w:szCs w:val="28"/>
        </w:rPr>
      </w:pPr>
    </w:p>
    <w:p w:rsidR="006E29E7" w:rsidRPr="00CD2A19" w:rsidRDefault="006E29E7" w:rsidP="00891491">
      <w:pPr>
        <w:jc w:val="center"/>
        <w:rPr>
          <w:sz w:val="28"/>
          <w:szCs w:val="28"/>
        </w:rPr>
      </w:pPr>
      <w:r w:rsidRPr="00CD2A19">
        <w:rPr>
          <w:sz w:val="28"/>
          <w:szCs w:val="28"/>
        </w:rPr>
        <w:t>_______________________________</w:t>
      </w:r>
      <w:r>
        <w:rPr>
          <w:sz w:val="28"/>
          <w:szCs w:val="28"/>
        </w:rPr>
        <w:t>__________</w:t>
      </w:r>
    </w:p>
    <w:p w:rsidR="006E29E7" w:rsidRPr="00CD2A19" w:rsidRDefault="006E29E7" w:rsidP="006E2AB2">
      <w:pPr>
        <w:jc w:val="right"/>
        <w:rPr>
          <w:bCs/>
          <w:sz w:val="28"/>
          <w:szCs w:val="28"/>
        </w:rPr>
      </w:pPr>
    </w:p>
    <w:p w:rsidR="006E29E7" w:rsidRPr="00CD2A19" w:rsidRDefault="006E29E7" w:rsidP="006E2AB2">
      <w:pPr>
        <w:jc w:val="right"/>
        <w:rPr>
          <w:bCs/>
          <w:sz w:val="28"/>
          <w:szCs w:val="28"/>
        </w:rPr>
      </w:pPr>
    </w:p>
    <w:p w:rsidR="006E29E7" w:rsidRDefault="006E29E7" w:rsidP="006E2AB2">
      <w:pPr>
        <w:jc w:val="right"/>
        <w:rPr>
          <w:bCs/>
          <w:sz w:val="28"/>
          <w:szCs w:val="28"/>
        </w:rPr>
      </w:pPr>
    </w:p>
    <w:p w:rsidR="006E29E7" w:rsidRDefault="006E29E7" w:rsidP="006E2AB2">
      <w:pPr>
        <w:jc w:val="right"/>
        <w:rPr>
          <w:bCs/>
          <w:sz w:val="28"/>
          <w:szCs w:val="28"/>
        </w:rPr>
      </w:pPr>
    </w:p>
    <w:p w:rsidR="006E29E7" w:rsidRDefault="006E29E7" w:rsidP="006E2AB2">
      <w:pPr>
        <w:jc w:val="right"/>
        <w:rPr>
          <w:bCs/>
          <w:sz w:val="28"/>
          <w:szCs w:val="28"/>
        </w:rPr>
      </w:pPr>
    </w:p>
    <w:p w:rsidR="006E29E7" w:rsidRDefault="006E29E7" w:rsidP="006E2AB2">
      <w:pPr>
        <w:jc w:val="right"/>
        <w:rPr>
          <w:bCs/>
          <w:sz w:val="28"/>
          <w:szCs w:val="28"/>
        </w:rPr>
      </w:pPr>
    </w:p>
    <w:p w:rsidR="006E29E7" w:rsidRDefault="006E29E7" w:rsidP="006E2AB2">
      <w:pPr>
        <w:jc w:val="right"/>
        <w:rPr>
          <w:bCs/>
          <w:sz w:val="28"/>
          <w:szCs w:val="28"/>
        </w:rPr>
      </w:pPr>
    </w:p>
    <w:p w:rsidR="006E29E7" w:rsidRDefault="006E29E7" w:rsidP="006E2AB2">
      <w:pPr>
        <w:jc w:val="right"/>
        <w:rPr>
          <w:bCs/>
          <w:sz w:val="28"/>
          <w:szCs w:val="28"/>
        </w:rPr>
      </w:pPr>
    </w:p>
    <w:p w:rsidR="006E29E7" w:rsidRDefault="006E29E7" w:rsidP="006E2AB2">
      <w:pPr>
        <w:jc w:val="right"/>
        <w:rPr>
          <w:bCs/>
          <w:sz w:val="28"/>
          <w:szCs w:val="28"/>
        </w:rPr>
      </w:pPr>
    </w:p>
    <w:p w:rsidR="006E29E7" w:rsidRDefault="006E29E7" w:rsidP="006E2AB2">
      <w:pPr>
        <w:jc w:val="right"/>
        <w:rPr>
          <w:bCs/>
          <w:sz w:val="28"/>
          <w:szCs w:val="28"/>
        </w:rPr>
      </w:pPr>
    </w:p>
    <w:p w:rsidR="006E29E7" w:rsidRDefault="006E29E7" w:rsidP="006E2AB2">
      <w:pPr>
        <w:jc w:val="right"/>
        <w:rPr>
          <w:bCs/>
          <w:sz w:val="28"/>
          <w:szCs w:val="28"/>
        </w:rPr>
      </w:pPr>
    </w:p>
    <w:p w:rsidR="006E29E7" w:rsidRDefault="006E29E7" w:rsidP="006E2AB2">
      <w:pPr>
        <w:jc w:val="right"/>
        <w:rPr>
          <w:bCs/>
          <w:sz w:val="28"/>
          <w:szCs w:val="28"/>
        </w:rPr>
      </w:pPr>
    </w:p>
    <w:p w:rsidR="006E29E7" w:rsidRDefault="006E29E7" w:rsidP="006E2AB2">
      <w:pPr>
        <w:jc w:val="right"/>
        <w:rPr>
          <w:bCs/>
          <w:sz w:val="28"/>
          <w:szCs w:val="28"/>
        </w:rPr>
      </w:pPr>
    </w:p>
    <w:p w:rsidR="006E29E7" w:rsidRDefault="006E29E7" w:rsidP="006E2AB2">
      <w:pPr>
        <w:jc w:val="right"/>
        <w:rPr>
          <w:bCs/>
          <w:sz w:val="28"/>
          <w:szCs w:val="28"/>
        </w:rPr>
      </w:pPr>
    </w:p>
    <w:p w:rsidR="006E29E7" w:rsidRDefault="006E29E7" w:rsidP="006E2AB2">
      <w:pPr>
        <w:jc w:val="right"/>
        <w:rPr>
          <w:bCs/>
          <w:sz w:val="28"/>
          <w:szCs w:val="28"/>
        </w:rPr>
      </w:pPr>
    </w:p>
    <w:p w:rsidR="006E29E7" w:rsidRDefault="006E29E7" w:rsidP="006E2AB2">
      <w:pPr>
        <w:jc w:val="right"/>
        <w:rPr>
          <w:bCs/>
          <w:sz w:val="28"/>
          <w:szCs w:val="28"/>
        </w:rPr>
      </w:pPr>
    </w:p>
    <w:p w:rsidR="006E29E7" w:rsidRDefault="006E29E7" w:rsidP="006E2AB2">
      <w:pPr>
        <w:jc w:val="right"/>
        <w:rPr>
          <w:bCs/>
          <w:sz w:val="28"/>
          <w:szCs w:val="28"/>
        </w:rPr>
      </w:pPr>
    </w:p>
    <w:p w:rsidR="006E29E7" w:rsidRDefault="006E29E7" w:rsidP="006E2AB2">
      <w:pPr>
        <w:jc w:val="right"/>
        <w:rPr>
          <w:bCs/>
          <w:sz w:val="28"/>
          <w:szCs w:val="28"/>
        </w:rPr>
      </w:pPr>
    </w:p>
    <w:p w:rsidR="006E29E7" w:rsidRDefault="006E29E7" w:rsidP="006E2AB2">
      <w:pPr>
        <w:jc w:val="right"/>
        <w:rPr>
          <w:bCs/>
          <w:sz w:val="28"/>
          <w:szCs w:val="28"/>
        </w:rPr>
      </w:pPr>
    </w:p>
    <w:p w:rsidR="006E29E7" w:rsidRDefault="006E29E7" w:rsidP="006E2AB2">
      <w:pPr>
        <w:jc w:val="right"/>
        <w:rPr>
          <w:bCs/>
          <w:sz w:val="28"/>
          <w:szCs w:val="28"/>
        </w:rPr>
      </w:pPr>
    </w:p>
    <w:p w:rsidR="006E29E7" w:rsidRDefault="006E29E7" w:rsidP="006E2AB2">
      <w:pPr>
        <w:jc w:val="right"/>
        <w:rPr>
          <w:bCs/>
          <w:sz w:val="28"/>
          <w:szCs w:val="28"/>
        </w:rPr>
      </w:pPr>
    </w:p>
    <w:p w:rsidR="006E29E7" w:rsidRDefault="006E29E7" w:rsidP="006E2AB2">
      <w:pPr>
        <w:jc w:val="right"/>
        <w:rPr>
          <w:bCs/>
          <w:sz w:val="28"/>
          <w:szCs w:val="28"/>
        </w:rPr>
      </w:pPr>
    </w:p>
    <w:p w:rsidR="006E29E7" w:rsidRDefault="006E29E7" w:rsidP="006E2AB2">
      <w:pPr>
        <w:jc w:val="right"/>
        <w:rPr>
          <w:bCs/>
          <w:sz w:val="28"/>
          <w:szCs w:val="28"/>
        </w:rPr>
      </w:pPr>
    </w:p>
    <w:p w:rsidR="006E29E7" w:rsidRDefault="006E29E7" w:rsidP="006E2AB2">
      <w:pPr>
        <w:jc w:val="right"/>
        <w:rPr>
          <w:bCs/>
          <w:sz w:val="28"/>
          <w:szCs w:val="28"/>
        </w:rPr>
      </w:pPr>
    </w:p>
    <w:p w:rsidR="006E29E7" w:rsidRDefault="006E29E7" w:rsidP="006E2AB2">
      <w:pPr>
        <w:jc w:val="right"/>
        <w:rPr>
          <w:bCs/>
          <w:sz w:val="28"/>
          <w:szCs w:val="28"/>
        </w:rPr>
      </w:pPr>
    </w:p>
    <w:p w:rsidR="006E29E7" w:rsidRDefault="006E29E7" w:rsidP="006E2AB2">
      <w:pPr>
        <w:jc w:val="right"/>
        <w:rPr>
          <w:bCs/>
          <w:sz w:val="28"/>
          <w:szCs w:val="28"/>
        </w:rPr>
      </w:pPr>
    </w:p>
    <w:p w:rsidR="006E29E7" w:rsidRDefault="006E29E7" w:rsidP="006E2AB2">
      <w:pPr>
        <w:jc w:val="right"/>
        <w:rPr>
          <w:bCs/>
          <w:sz w:val="28"/>
          <w:szCs w:val="28"/>
        </w:rPr>
      </w:pPr>
    </w:p>
    <w:p w:rsidR="006E29E7" w:rsidRPr="00CD2A19" w:rsidRDefault="006E29E7" w:rsidP="006E2AB2">
      <w:pPr>
        <w:jc w:val="right"/>
        <w:rPr>
          <w:bCs/>
          <w:sz w:val="28"/>
          <w:szCs w:val="28"/>
        </w:rPr>
      </w:pPr>
    </w:p>
    <w:p w:rsidR="006E29E7" w:rsidRPr="00E9165A" w:rsidRDefault="006E29E7" w:rsidP="00981E70">
      <w:pPr>
        <w:jc w:val="both"/>
        <w:rPr>
          <w:bCs/>
          <w:sz w:val="28"/>
          <w:szCs w:val="28"/>
        </w:rPr>
      </w:pPr>
    </w:p>
    <w:p w:rsidR="006E29E7" w:rsidRDefault="006E29E7" w:rsidP="00E9165A">
      <w:pPr>
        <w:ind w:firstLine="3240"/>
        <w:jc w:val="center"/>
        <w:rPr>
          <w:bCs/>
        </w:rPr>
      </w:pPr>
    </w:p>
    <w:p w:rsidR="006E29E7" w:rsidRPr="00EE7A37" w:rsidRDefault="006E29E7" w:rsidP="00147E58">
      <w:pPr>
        <w:ind w:firstLine="3240"/>
        <w:jc w:val="right"/>
        <w:rPr>
          <w:bCs/>
        </w:rPr>
      </w:pPr>
      <w:r w:rsidRPr="00EE7A37">
        <w:rPr>
          <w:bCs/>
        </w:rPr>
        <w:t>Приложение 1</w:t>
      </w:r>
    </w:p>
    <w:p w:rsidR="006E29E7" w:rsidRPr="00EE7A37" w:rsidRDefault="006E29E7" w:rsidP="00E9165A">
      <w:pPr>
        <w:ind w:firstLine="3840"/>
      </w:pPr>
      <w:r w:rsidRPr="00EE7A37">
        <w:t>к положению о республиканском конкурсе</w:t>
      </w:r>
    </w:p>
    <w:p w:rsidR="006E29E7" w:rsidRPr="00EE7A37" w:rsidRDefault="006E29E7" w:rsidP="00E9165A">
      <w:pPr>
        <w:ind w:firstLine="3840"/>
        <w:jc w:val="center"/>
      </w:pPr>
      <w:r w:rsidRPr="00EE7A37">
        <w:t>детского творчества «</w:t>
      </w:r>
      <w:r>
        <w:rPr>
          <w:spacing w:val="20"/>
        </w:rPr>
        <w:t xml:space="preserve">Зеркало природы </w:t>
      </w:r>
      <w:r w:rsidRPr="00EE7A37">
        <w:rPr>
          <w:spacing w:val="20"/>
        </w:rPr>
        <w:t>20</w:t>
      </w:r>
      <w:r>
        <w:rPr>
          <w:spacing w:val="20"/>
        </w:rPr>
        <w:t>21</w:t>
      </w:r>
      <w:r w:rsidRPr="00EE7A37">
        <w:t>»</w:t>
      </w:r>
    </w:p>
    <w:p w:rsidR="006E29E7" w:rsidRPr="00CD2A19" w:rsidRDefault="006E29E7" w:rsidP="00787856">
      <w:pPr>
        <w:jc w:val="right"/>
        <w:rPr>
          <w:bCs/>
          <w:sz w:val="28"/>
          <w:szCs w:val="28"/>
        </w:rPr>
      </w:pPr>
    </w:p>
    <w:p w:rsidR="006E29E7" w:rsidRDefault="006E29E7" w:rsidP="00787856">
      <w:pPr>
        <w:rPr>
          <w:b/>
          <w:sz w:val="28"/>
          <w:szCs w:val="28"/>
        </w:rPr>
      </w:pPr>
    </w:p>
    <w:p w:rsidR="006E29E7" w:rsidRPr="00CD2A19" w:rsidRDefault="006E29E7" w:rsidP="00787856">
      <w:pPr>
        <w:ind w:firstLine="709"/>
        <w:jc w:val="center"/>
        <w:rPr>
          <w:b/>
          <w:sz w:val="28"/>
          <w:szCs w:val="28"/>
        </w:rPr>
      </w:pPr>
      <w:r w:rsidRPr="00CD2A19">
        <w:rPr>
          <w:b/>
          <w:sz w:val="28"/>
          <w:szCs w:val="28"/>
        </w:rPr>
        <w:t>Требования к оформлению конкурсных работ</w:t>
      </w:r>
    </w:p>
    <w:p w:rsidR="006E29E7" w:rsidRPr="00CD2A19" w:rsidRDefault="006E29E7" w:rsidP="00787856">
      <w:pPr>
        <w:ind w:firstLine="360"/>
        <w:jc w:val="both"/>
        <w:rPr>
          <w:sz w:val="28"/>
          <w:szCs w:val="28"/>
        </w:rPr>
      </w:pPr>
    </w:p>
    <w:p w:rsidR="006E29E7" w:rsidRDefault="006E29E7" w:rsidP="00787856">
      <w:pPr>
        <w:tabs>
          <w:tab w:val="left" w:pos="720"/>
        </w:tabs>
        <w:ind w:firstLine="720"/>
        <w:jc w:val="both"/>
        <w:rPr>
          <w:sz w:val="28"/>
          <w:szCs w:val="28"/>
        </w:rPr>
      </w:pPr>
      <w:r w:rsidRPr="00CD2A19">
        <w:rPr>
          <w:sz w:val="28"/>
          <w:szCs w:val="28"/>
        </w:rPr>
        <w:t>1. Работы на Конкурс по номинациям</w:t>
      </w:r>
      <w:r>
        <w:rPr>
          <w:sz w:val="28"/>
          <w:szCs w:val="28"/>
        </w:rPr>
        <w:t>:</w:t>
      </w:r>
      <w:r w:rsidRPr="00CD2A19">
        <w:rPr>
          <w:sz w:val="28"/>
          <w:szCs w:val="28"/>
        </w:rPr>
        <w:t xml:space="preserve"> «Живопись и графика», «Скульптура и керамика», «Природа и творчество», «Прикладное искусство</w:t>
      </w:r>
      <w:r>
        <w:rPr>
          <w:sz w:val="28"/>
          <w:szCs w:val="28"/>
        </w:rPr>
        <w:t>-1; -2</w:t>
      </w:r>
      <w:r w:rsidRPr="00CD2A19">
        <w:rPr>
          <w:sz w:val="28"/>
          <w:szCs w:val="28"/>
        </w:rPr>
        <w:t>», «Фитодизайн», «Резервы», должны быть представлены в натуральном виде.</w:t>
      </w:r>
    </w:p>
    <w:p w:rsidR="006E29E7" w:rsidRPr="00CD2A19" w:rsidRDefault="006E29E7" w:rsidP="00787856">
      <w:pPr>
        <w:ind w:firstLine="720"/>
        <w:jc w:val="both"/>
        <w:rPr>
          <w:sz w:val="28"/>
          <w:szCs w:val="28"/>
        </w:rPr>
      </w:pPr>
      <w:r w:rsidRPr="00CD2A19">
        <w:rPr>
          <w:sz w:val="28"/>
          <w:szCs w:val="28"/>
        </w:rPr>
        <w:t>2. Каждая работа</w:t>
      </w:r>
      <w:r>
        <w:rPr>
          <w:sz w:val="28"/>
          <w:szCs w:val="28"/>
        </w:rPr>
        <w:t xml:space="preserve"> должна иметь этикетку (размер 6</w:t>
      </w:r>
      <w:r w:rsidRPr="006B0D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 </w:t>
      </w:r>
      <w:smartTag w:uri="urn:schemas-microsoft-com:office:smarttags" w:element="metricconverter">
        <w:smartTagPr>
          <w:attr w:name="ProductID" w:val="4 см"/>
        </w:smartTagPr>
        <w:r>
          <w:rPr>
            <w:sz w:val="28"/>
            <w:szCs w:val="28"/>
          </w:rPr>
          <w:t>4</w:t>
        </w:r>
        <w:r w:rsidRPr="006B0DB4">
          <w:rPr>
            <w:sz w:val="28"/>
            <w:szCs w:val="28"/>
          </w:rPr>
          <w:t xml:space="preserve"> </w:t>
        </w:r>
        <w:r w:rsidRPr="00CD2A19">
          <w:rPr>
            <w:sz w:val="28"/>
            <w:szCs w:val="28"/>
          </w:rPr>
          <w:t>см</w:t>
        </w:r>
      </w:smartTag>
      <w:r w:rsidRPr="00CD2A19">
        <w:rPr>
          <w:sz w:val="28"/>
          <w:szCs w:val="28"/>
        </w:rPr>
        <w:t>, этикетку поместить в нижнем левом углу работы</w:t>
      </w:r>
      <w:r w:rsidRPr="00CD2A19">
        <w:rPr>
          <w:spacing w:val="40"/>
          <w:sz w:val="28"/>
          <w:szCs w:val="28"/>
        </w:rPr>
        <w:t>), где ук</w:t>
      </w:r>
      <w:r w:rsidRPr="00CD2A19">
        <w:rPr>
          <w:sz w:val="28"/>
          <w:szCs w:val="28"/>
        </w:rPr>
        <w:t>азываются:</w:t>
      </w:r>
      <w:r>
        <w:rPr>
          <w:sz w:val="28"/>
          <w:szCs w:val="28"/>
        </w:rPr>
        <w:t xml:space="preserve"> название работы, Ф.И.О. автора</w:t>
      </w:r>
      <w:r w:rsidRPr="00CD2A19">
        <w:rPr>
          <w:sz w:val="28"/>
          <w:szCs w:val="28"/>
        </w:rPr>
        <w:t xml:space="preserve">(ов), возраст, место жительства и место занятий, Ф.И.О. руководителя (если имеется), техника исполнения и материал, из которого выполнена работа. </w:t>
      </w:r>
    </w:p>
    <w:p w:rsidR="006E29E7" w:rsidRPr="00CD2A19" w:rsidRDefault="006E29E7" w:rsidP="00787856">
      <w:pPr>
        <w:ind w:firstLine="720"/>
        <w:jc w:val="both"/>
        <w:rPr>
          <w:sz w:val="28"/>
          <w:szCs w:val="28"/>
        </w:rPr>
      </w:pPr>
      <w:r w:rsidRPr="00CD2A19">
        <w:rPr>
          <w:sz w:val="28"/>
          <w:szCs w:val="28"/>
        </w:rPr>
        <w:t>Работы должны быть подписаны в соответствии с нижеприведенным образцом:</w:t>
      </w:r>
    </w:p>
    <w:p w:rsidR="006E29E7" w:rsidRPr="00CD2A19" w:rsidRDefault="006E29E7" w:rsidP="00787856">
      <w:pPr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31"/>
        <w:gridCol w:w="4668"/>
      </w:tblGrid>
      <w:tr w:rsidR="006E29E7" w:rsidRPr="00CD2A19">
        <w:tc>
          <w:tcPr>
            <w:tcW w:w="4431" w:type="dxa"/>
          </w:tcPr>
          <w:p w:rsidR="006E29E7" w:rsidRPr="00CD2A19" w:rsidRDefault="006E29E7" w:rsidP="00031699">
            <w:pPr>
              <w:ind w:firstLine="709"/>
              <w:jc w:val="both"/>
              <w:rPr>
                <w:spacing w:val="40"/>
                <w:sz w:val="28"/>
                <w:szCs w:val="28"/>
              </w:rPr>
            </w:pPr>
            <w:r w:rsidRPr="00CD2A19">
              <w:rPr>
                <w:spacing w:val="40"/>
                <w:sz w:val="28"/>
                <w:szCs w:val="28"/>
              </w:rPr>
              <w:t>Порядок заполнения</w:t>
            </w:r>
          </w:p>
        </w:tc>
        <w:tc>
          <w:tcPr>
            <w:tcW w:w="4668" w:type="dxa"/>
          </w:tcPr>
          <w:p w:rsidR="006E29E7" w:rsidRPr="00CD2A19" w:rsidRDefault="006E29E7" w:rsidP="00031699">
            <w:pPr>
              <w:ind w:firstLine="709"/>
              <w:jc w:val="both"/>
              <w:rPr>
                <w:spacing w:val="40"/>
                <w:sz w:val="28"/>
                <w:szCs w:val="28"/>
              </w:rPr>
            </w:pPr>
            <w:r w:rsidRPr="00CD2A19">
              <w:rPr>
                <w:spacing w:val="40"/>
                <w:sz w:val="28"/>
                <w:szCs w:val="28"/>
              </w:rPr>
              <w:t>Пример оформления</w:t>
            </w:r>
          </w:p>
        </w:tc>
      </w:tr>
      <w:tr w:rsidR="006E29E7" w:rsidRPr="00CD2A19">
        <w:tc>
          <w:tcPr>
            <w:tcW w:w="4431" w:type="dxa"/>
          </w:tcPr>
          <w:p w:rsidR="006E29E7" w:rsidRPr="00CD2A19" w:rsidRDefault="006E29E7" w:rsidP="00031699">
            <w:pPr>
              <w:jc w:val="both"/>
              <w:rPr>
                <w:sz w:val="28"/>
                <w:szCs w:val="28"/>
              </w:rPr>
            </w:pPr>
            <w:r w:rsidRPr="00CD2A19">
              <w:rPr>
                <w:sz w:val="28"/>
                <w:szCs w:val="28"/>
              </w:rPr>
              <w:t>Название работы</w:t>
            </w:r>
          </w:p>
        </w:tc>
        <w:tc>
          <w:tcPr>
            <w:tcW w:w="4668" w:type="dxa"/>
          </w:tcPr>
          <w:p w:rsidR="006E29E7" w:rsidRPr="00CD2A19" w:rsidRDefault="006E29E7" w:rsidP="00031699">
            <w:pPr>
              <w:rPr>
                <w:sz w:val="28"/>
                <w:szCs w:val="28"/>
              </w:rPr>
            </w:pPr>
            <w:r w:rsidRPr="00CD2A19">
              <w:rPr>
                <w:sz w:val="28"/>
                <w:szCs w:val="28"/>
              </w:rPr>
              <w:t>«Цветущий сад»</w:t>
            </w:r>
          </w:p>
        </w:tc>
      </w:tr>
      <w:tr w:rsidR="006E29E7" w:rsidRPr="00CD2A19">
        <w:tc>
          <w:tcPr>
            <w:tcW w:w="4431" w:type="dxa"/>
          </w:tcPr>
          <w:p w:rsidR="006E29E7" w:rsidRPr="00CD2A19" w:rsidRDefault="006E29E7" w:rsidP="00031699">
            <w:pPr>
              <w:jc w:val="both"/>
              <w:rPr>
                <w:sz w:val="28"/>
                <w:szCs w:val="28"/>
              </w:rPr>
            </w:pPr>
            <w:r w:rsidRPr="00CD2A19">
              <w:rPr>
                <w:sz w:val="28"/>
                <w:szCs w:val="28"/>
              </w:rPr>
              <w:t>Техника исполнения работы</w:t>
            </w:r>
          </w:p>
        </w:tc>
        <w:tc>
          <w:tcPr>
            <w:tcW w:w="4668" w:type="dxa"/>
          </w:tcPr>
          <w:p w:rsidR="006E29E7" w:rsidRPr="00CD2A19" w:rsidRDefault="006E29E7" w:rsidP="00031699">
            <w:pPr>
              <w:rPr>
                <w:sz w:val="28"/>
                <w:szCs w:val="28"/>
              </w:rPr>
            </w:pPr>
            <w:r w:rsidRPr="00CD2A19">
              <w:rPr>
                <w:sz w:val="28"/>
                <w:szCs w:val="28"/>
              </w:rPr>
              <w:t>Бумага, акварель, тушь.</w:t>
            </w:r>
          </w:p>
        </w:tc>
      </w:tr>
      <w:tr w:rsidR="006E29E7" w:rsidRPr="00CD2A19">
        <w:tc>
          <w:tcPr>
            <w:tcW w:w="4431" w:type="dxa"/>
          </w:tcPr>
          <w:p w:rsidR="006E29E7" w:rsidRPr="00CD2A19" w:rsidRDefault="006E29E7" w:rsidP="00031699">
            <w:pPr>
              <w:jc w:val="both"/>
              <w:rPr>
                <w:sz w:val="28"/>
                <w:szCs w:val="28"/>
              </w:rPr>
            </w:pPr>
            <w:r w:rsidRPr="00CD2A19">
              <w:rPr>
                <w:sz w:val="28"/>
                <w:szCs w:val="28"/>
              </w:rPr>
              <w:t>Фамилия, имя, возраст автора</w:t>
            </w:r>
          </w:p>
        </w:tc>
        <w:tc>
          <w:tcPr>
            <w:tcW w:w="4668" w:type="dxa"/>
          </w:tcPr>
          <w:p w:rsidR="006E29E7" w:rsidRPr="00CD2A19" w:rsidRDefault="006E29E7" w:rsidP="000316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Петрова</w:t>
            </w:r>
            <w:r w:rsidRPr="00CD2A19">
              <w:rPr>
                <w:sz w:val="28"/>
                <w:szCs w:val="28"/>
              </w:rPr>
              <w:t xml:space="preserve"> Диана, 14 лет</w:t>
            </w:r>
          </w:p>
        </w:tc>
      </w:tr>
      <w:tr w:rsidR="006E29E7" w:rsidRPr="00CD2A19">
        <w:tc>
          <w:tcPr>
            <w:tcW w:w="4431" w:type="dxa"/>
          </w:tcPr>
          <w:p w:rsidR="006E29E7" w:rsidRPr="00CD2A19" w:rsidRDefault="006E29E7" w:rsidP="000316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Образовательное учреждение, класс или творческое объединение</w:t>
            </w:r>
          </w:p>
        </w:tc>
        <w:tc>
          <w:tcPr>
            <w:tcW w:w="4668" w:type="dxa"/>
          </w:tcPr>
          <w:p w:rsidR="006E29E7" w:rsidRDefault="006E29E7" w:rsidP="000316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юных натуралистов, Кировского района</w:t>
            </w:r>
          </w:p>
          <w:p w:rsidR="006E29E7" w:rsidRPr="00CD2A19" w:rsidRDefault="006E29E7" w:rsidP="00031699">
            <w:pPr>
              <w:rPr>
                <w:sz w:val="28"/>
                <w:szCs w:val="28"/>
              </w:rPr>
            </w:pPr>
            <w:r w:rsidRPr="00CD2A19">
              <w:rPr>
                <w:sz w:val="28"/>
                <w:szCs w:val="28"/>
              </w:rPr>
              <w:t xml:space="preserve">т/о «Природа и творчество» </w:t>
            </w:r>
          </w:p>
        </w:tc>
      </w:tr>
      <w:tr w:rsidR="006E29E7" w:rsidRPr="00CD2A19">
        <w:tc>
          <w:tcPr>
            <w:tcW w:w="4431" w:type="dxa"/>
          </w:tcPr>
          <w:p w:rsidR="006E29E7" w:rsidRPr="00CD2A19" w:rsidRDefault="006E29E7" w:rsidP="00095A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Фамилия, имя, отчество</w:t>
            </w:r>
            <w:r w:rsidRPr="00CD2A19">
              <w:rPr>
                <w:sz w:val="28"/>
                <w:szCs w:val="28"/>
              </w:rPr>
              <w:t xml:space="preserve"> руководителя</w:t>
            </w:r>
          </w:p>
        </w:tc>
        <w:tc>
          <w:tcPr>
            <w:tcW w:w="4668" w:type="dxa"/>
          </w:tcPr>
          <w:p w:rsidR="006E29E7" w:rsidRPr="00CD2A19" w:rsidRDefault="006E29E7" w:rsidP="000316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Иванова Людмила Петровна</w:t>
            </w:r>
          </w:p>
        </w:tc>
      </w:tr>
    </w:tbl>
    <w:p w:rsidR="006E29E7" w:rsidRPr="00CD2A19" w:rsidRDefault="006E29E7" w:rsidP="00787856">
      <w:pPr>
        <w:tabs>
          <w:tab w:val="left" w:pos="720"/>
        </w:tabs>
        <w:jc w:val="both"/>
        <w:rPr>
          <w:sz w:val="28"/>
          <w:szCs w:val="28"/>
        </w:rPr>
      </w:pPr>
      <w:r w:rsidRPr="00CD2A19">
        <w:rPr>
          <w:sz w:val="28"/>
          <w:szCs w:val="28"/>
        </w:rPr>
        <w:tab/>
      </w:r>
    </w:p>
    <w:p w:rsidR="006E29E7" w:rsidRDefault="006E29E7" w:rsidP="00787856">
      <w:pPr>
        <w:ind w:firstLine="720"/>
        <w:jc w:val="both"/>
        <w:rPr>
          <w:sz w:val="28"/>
          <w:szCs w:val="28"/>
        </w:rPr>
      </w:pPr>
      <w:r w:rsidRPr="00CD2A19">
        <w:rPr>
          <w:sz w:val="28"/>
          <w:szCs w:val="28"/>
        </w:rPr>
        <w:t xml:space="preserve">3. Рисунки и живопись должны быть помещены в рамы. </w:t>
      </w:r>
    </w:p>
    <w:p w:rsidR="006E29E7" w:rsidRDefault="006E29E7" w:rsidP="00787856">
      <w:pPr>
        <w:ind w:firstLine="720"/>
        <w:jc w:val="both"/>
        <w:rPr>
          <w:sz w:val="28"/>
          <w:szCs w:val="28"/>
        </w:rPr>
      </w:pPr>
      <w:r w:rsidRPr="00CD2A19">
        <w:rPr>
          <w:sz w:val="28"/>
          <w:szCs w:val="28"/>
        </w:rPr>
        <w:t>4. В номинации «Фитодизайн» каждая работа должна иметь небольшой эпиграф на русском языке, написанный крупным шрифтом и оформленный так же, как этикетка. В сопроводительном тексте желательно перечислить виды использованных растений.</w:t>
      </w:r>
    </w:p>
    <w:p w:rsidR="006E29E7" w:rsidRPr="00CD2A19" w:rsidRDefault="006E29E7" w:rsidP="00787856">
      <w:pPr>
        <w:ind w:firstLine="720"/>
        <w:jc w:val="both"/>
        <w:rPr>
          <w:sz w:val="28"/>
          <w:szCs w:val="28"/>
        </w:rPr>
      </w:pPr>
      <w:r w:rsidRPr="00CD2A19">
        <w:rPr>
          <w:sz w:val="28"/>
          <w:szCs w:val="28"/>
        </w:rPr>
        <w:t>5. В номинации «Резервы» к работе следует приложить перечень</w:t>
      </w:r>
      <w:r w:rsidRPr="00CD2A19">
        <w:rPr>
          <w:spacing w:val="40"/>
          <w:sz w:val="28"/>
          <w:szCs w:val="28"/>
        </w:rPr>
        <w:t xml:space="preserve"> </w:t>
      </w:r>
      <w:r w:rsidRPr="00CD2A19">
        <w:rPr>
          <w:sz w:val="28"/>
          <w:szCs w:val="28"/>
        </w:rPr>
        <w:t>используемых бытовых и промышленных отходов.</w:t>
      </w:r>
    </w:p>
    <w:p w:rsidR="006E29E7" w:rsidRPr="00CD2A19" w:rsidRDefault="006E29E7" w:rsidP="00787856">
      <w:pPr>
        <w:tabs>
          <w:tab w:val="left" w:pos="8787"/>
        </w:tabs>
        <w:ind w:left="360" w:right="-33"/>
        <w:jc w:val="both"/>
        <w:rPr>
          <w:sz w:val="28"/>
          <w:szCs w:val="28"/>
        </w:rPr>
      </w:pPr>
    </w:p>
    <w:p w:rsidR="006E29E7" w:rsidRPr="00FD0B6E" w:rsidRDefault="006E29E7" w:rsidP="00FD0B6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</w:t>
      </w:r>
    </w:p>
    <w:p w:rsidR="006E29E7" w:rsidRDefault="006E29E7" w:rsidP="00787856">
      <w:pPr>
        <w:rPr>
          <w:spacing w:val="20"/>
          <w:sz w:val="28"/>
          <w:szCs w:val="28"/>
        </w:rPr>
      </w:pPr>
    </w:p>
    <w:p w:rsidR="006E29E7" w:rsidRDefault="006E29E7" w:rsidP="00787856">
      <w:pPr>
        <w:jc w:val="right"/>
        <w:rPr>
          <w:spacing w:val="20"/>
        </w:rPr>
      </w:pPr>
    </w:p>
    <w:p w:rsidR="006E29E7" w:rsidRDefault="006E29E7" w:rsidP="00787856">
      <w:pPr>
        <w:jc w:val="right"/>
        <w:rPr>
          <w:spacing w:val="20"/>
        </w:rPr>
      </w:pPr>
    </w:p>
    <w:p w:rsidR="006E29E7" w:rsidRDefault="006E29E7" w:rsidP="00787856">
      <w:pPr>
        <w:jc w:val="right"/>
        <w:rPr>
          <w:spacing w:val="20"/>
        </w:rPr>
      </w:pPr>
    </w:p>
    <w:p w:rsidR="006E29E7" w:rsidRDefault="006E29E7" w:rsidP="00787856">
      <w:pPr>
        <w:jc w:val="right"/>
        <w:rPr>
          <w:spacing w:val="20"/>
        </w:rPr>
      </w:pPr>
    </w:p>
    <w:p w:rsidR="006E29E7" w:rsidRDefault="006E29E7" w:rsidP="00434DAE">
      <w:pPr>
        <w:rPr>
          <w:spacing w:val="20"/>
        </w:rPr>
      </w:pPr>
    </w:p>
    <w:p w:rsidR="006E29E7" w:rsidRDefault="006E29E7" w:rsidP="00434DAE">
      <w:pPr>
        <w:rPr>
          <w:spacing w:val="20"/>
        </w:rPr>
      </w:pPr>
    </w:p>
    <w:p w:rsidR="006E29E7" w:rsidRDefault="006E29E7" w:rsidP="00787856">
      <w:pPr>
        <w:jc w:val="right"/>
        <w:rPr>
          <w:spacing w:val="20"/>
        </w:rPr>
      </w:pPr>
    </w:p>
    <w:p w:rsidR="006E29E7" w:rsidRDefault="006E29E7" w:rsidP="00787856">
      <w:pPr>
        <w:jc w:val="right"/>
        <w:rPr>
          <w:spacing w:val="20"/>
        </w:rPr>
      </w:pPr>
    </w:p>
    <w:p w:rsidR="006E29E7" w:rsidRPr="00563251" w:rsidRDefault="006E29E7" w:rsidP="00787856">
      <w:pPr>
        <w:jc w:val="right"/>
        <w:rPr>
          <w:spacing w:val="20"/>
        </w:rPr>
      </w:pPr>
      <w:r w:rsidRPr="00563251">
        <w:rPr>
          <w:spacing w:val="20"/>
        </w:rPr>
        <w:t>Приложение 2</w:t>
      </w:r>
    </w:p>
    <w:p w:rsidR="006E29E7" w:rsidRPr="00563251" w:rsidRDefault="006E29E7" w:rsidP="00563251">
      <w:pPr>
        <w:ind w:firstLine="3960"/>
      </w:pPr>
      <w:r w:rsidRPr="00563251">
        <w:t xml:space="preserve">к положению о республиканском конкурсе </w:t>
      </w:r>
    </w:p>
    <w:p w:rsidR="006E29E7" w:rsidRPr="00563251" w:rsidRDefault="006E29E7" w:rsidP="00787856">
      <w:pPr>
        <w:jc w:val="right"/>
      </w:pPr>
      <w:r w:rsidRPr="00563251">
        <w:t>детского творчества «</w:t>
      </w:r>
      <w:r w:rsidRPr="00563251">
        <w:rPr>
          <w:spacing w:val="20"/>
        </w:rPr>
        <w:t>Зеркало природы-20</w:t>
      </w:r>
      <w:r>
        <w:rPr>
          <w:spacing w:val="20"/>
        </w:rPr>
        <w:t>21</w:t>
      </w:r>
      <w:r w:rsidRPr="00563251">
        <w:t>»</w:t>
      </w:r>
    </w:p>
    <w:p w:rsidR="006E29E7" w:rsidRPr="00CD2A19" w:rsidRDefault="006E29E7" w:rsidP="00787856">
      <w:pPr>
        <w:ind w:left="6371" w:firstLine="709"/>
        <w:jc w:val="right"/>
        <w:rPr>
          <w:sz w:val="28"/>
          <w:szCs w:val="28"/>
        </w:rPr>
      </w:pPr>
    </w:p>
    <w:p w:rsidR="006E29E7" w:rsidRPr="00CD2A19" w:rsidRDefault="006E29E7" w:rsidP="00787856">
      <w:pPr>
        <w:rPr>
          <w:sz w:val="28"/>
          <w:szCs w:val="28"/>
        </w:rPr>
      </w:pPr>
    </w:p>
    <w:p w:rsidR="006E29E7" w:rsidRPr="00CD2A19" w:rsidRDefault="006E29E7" w:rsidP="00787856">
      <w:pPr>
        <w:ind w:firstLine="709"/>
        <w:jc w:val="center"/>
        <w:rPr>
          <w:b/>
          <w:sz w:val="28"/>
          <w:szCs w:val="28"/>
        </w:rPr>
      </w:pPr>
      <w:r w:rsidRPr="00CD2A19">
        <w:rPr>
          <w:b/>
          <w:sz w:val="28"/>
          <w:szCs w:val="28"/>
        </w:rPr>
        <w:t xml:space="preserve">Анкета-заявка </w:t>
      </w:r>
    </w:p>
    <w:p w:rsidR="006E29E7" w:rsidRPr="00CD2A19" w:rsidRDefault="006E29E7" w:rsidP="00787856">
      <w:pPr>
        <w:ind w:firstLine="709"/>
        <w:jc w:val="center"/>
        <w:rPr>
          <w:b/>
          <w:sz w:val="28"/>
          <w:szCs w:val="28"/>
        </w:rPr>
      </w:pPr>
      <w:r w:rsidRPr="00CD2A19">
        <w:rPr>
          <w:b/>
          <w:sz w:val="28"/>
          <w:szCs w:val="28"/>
        </w:rPr>
        <w:t>участника республиканского конкурса детского творчества</w:t>
      </w:r>
    </w:p>
    <w:p w:rsidR="006E29E7" w:rsidRPr="00CD2A19" w:rsidRDefault="006E29E7" w:rsidP="00787856">
      <w:pPr>
        <w:ind w:firstLine="709"/>
        <w:jc w:val="center"/>
        <w:rPr>
          <w:b/>
          <w:sz w:val="28"/>
          <w:szCs w:val="28"/>
        </w:rPr>
      </w:pPr>
      <w:r w:rsidRPr="00CD2A19">
        <w:rPr>
          <w:b/>
          <w:sz w:val="28"/>
          <w:szCs w:val="28"/>
        </w:rPr>
        <w:t>«Зеркало природы</w:t>
      </w:r>
      <w:r>
        <w:rPr>
          <w:b/>
          <w:sz w:val="28"/>
          <w:szCs w:val="28"/>
        </w:rPr>
        <w:t>-2021»</w:t>
      </w:r>
    </w:p>
    <w:p w:rsidR="006E29E7" w:rsidRPr="00CD2A19" w:rsidRDefault="006E29E7" w:rsidP="00787856">
      <w:pPr>
        <w:ind w:firstLine="709"/>
        <w:rPr>
          <w:b/>
          <w:sz w:val="28"/>
          <w:szCs w:val="28"/>
        </w:rPr>
      </w:pPr>
    </w:p>
    <w:p w:rsidR="006E29E7" w:rsidRPr="00CD2A19" w:rsidRDefault="006E29E7" w:rsidP="00787856">
      <w:pPr>
        <w:spacing w:line="360" w:lineRule="auto"/>
        <w:ind w:right="-81"/>
        <w:rPr>
          <w:sz w:val="28"/>
          <w:szCs w:val="28"/>
        </w:rPr>
      </w:pPr>
      <w:r>
        <w:rPr>
          <w:sz w:val="28"/>
          <w:szCs w:val="28"/>
        </w:rPr>
        <w:t>Номинация</w:t>
      </w:r>
      <w:r w:rsidRPr="00CD2A19">
        <w:rPr>
          <w:sz w:val="28"/>
          <w:szCs w:val="28"/>
        </w:rPr>
        <w:t>_________________________________</w:t>
      </w:r>
      <w:r>
        <w:rPr>
          <w:sz w:val="28"/>
          <w:szCs w:val="28"/>
        </w:rPr>
        <w:t>_____________________</w:t>
      </w:r>
    </w:p>
    <w:p w:rsidR="006E29E7" w:rsidRPr="00DF1209" w:rsidRDefault="006E29E7" w:rsidP="00787856">
      <w:pPr>
        <w:tabs>
          <w:tab w:val="left" w:pos="9180"/>
        </w:tabs>
        <w:spacing w:line="360" w:lineRule="auto"/>
        <w:ind w:right="-81"/>
        <w:rPr>
          <w:sz w:val="28"/>
          <w:szCs w:val="28"/>
        </w:rPr>
      </w:pPr>
      <w:r w:rsidRPr="00CD2A19">
        <w:rPr>
          <w:sz w:val="28"/>
          <w:szCs w:val="28"/>
        </w:rPr>
        <w:t xml:space="preserve">Ф.И.О. участника (полностью) </w:t>
      </w:r>
      <w:r>
        <w:rPr>
          <w:sz w:val="28"/>
          <w:szCs w:val="28"/>
        </w:rPr>
        <w:t>_____________________________________</w:t>
      </w:r>
    </w:p>
    <w:p w:rsidR="006E29E7" w:rsidRPr="00CD2A19" w:rsidRDefault="006E29E7" w:rsidP="00787856">
      <w:pPr>
        <w:tabs>
          <w:tab w:val="left" w:pos="9180"/>
        </w:tabs>
        <w:spacing w:line="360" w:lineRule="auto"/>
        <w:ind w:right="99"/>
        <w:rPr>
          <w:sz w:val="28"/>
          <w:szCs w:val="28"/>
        </w:rPr>
      </w:pPr>
      <w:r>
        <w:rPr>
          <w:sz w:val="28"/>
          <w:szCs w:val="28"/>
        </w:rPr>
        <w:t>Д</w:t>
      </w:r>
      <w:r w:rsidRPr="00CD2A19">
        <w:rPr>
          <w:sz w:val="28"/>
          <w:szCs w:val="28"/>
        </w:rPr>
        <w:t>ата рождения (число, месяц, год) «_____»_______________</w:t>
      </w:r>
      <w:r>
        <w:rPr>
          <w:sz w:val="28"/>
          <w:szCs w:val="28"/>
        </w:rPr>
        <w:t>____________</w:t>
      </w:r>
    </w:p>
    <w:p w:rsidR="006E29E7" w:rsidRDefault="006E29E7" w:rsidP="00787856">
      <w:pPr>
        <w:spacing w:line="360" w:lineRule="auto"/>
        <w:ind w:right="-81"/>
        <w:rPr>
          <w:sz w:val="28"/>
          <w:szCs w:val="28"/>
        </w:rPr>
      </w:pPr>
      <w:r>
        <w:rPr>
          <w:sz w:val="28"/>
          <w:szCs w:val="28"/>
        </w:rPr>
        <w:t>К</w:t>
      </w:r>
      <w:r w:rsidRPr="00CD2A19">
        <w:rPr>
          <w:sz w:val="28"/>
          <w:szCs w:val="28"/>
        </w:rPr>
        <w:t>онтактны</w:t>
      </w:r>
      <w:r>
        <w:rPr>
          <w:sz w:val="28"/>
          <w:szCs w:val="28"/>
        </w:rPr>
        <w:t>й телефон______________________________________________</w:t>
      </w:r>
    </w:p>
    <w:p w:rsidR="006E29E7" w:rsidRDefault="006E29E7" w:rsidP="00787856">
      <w:pPr>
        <w:spacing w:line="360" w:lineRule="auto"/>
        <w:ind w:right="-81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6E29E7" w:rsidRPr="00FA4A3A" w:rsidRDefault="006E29E7" w:rsidP="00787856">
      <w:pPr>
        <w:spacing w:line="360" w:lineRule="auto"/>
        <w:ind w:right="-49"/>
        <w:rPr>
          <w:sz w:val="28"/>
          <w:szCs w:val="28"/>
        </w:rPr>
      </w:pPr>
      <w:r w:rsidRPr="00CD2A19">
        <w:rPr>
          <w:sz w:val="28"/>
          <w:szCs w:val="28"/>
        </w:rPr>
        <w:t>Место учебы, класс, творческое объединение___</w:t>
      </w:r>
      <w:r>
        <w:rPr>
          <w:sz w:val="28"/>
          <w:szCs w:val="28"/>
        </w:rPr>
        <w:t>______________________</w:t>
      </w:r>
    </w:p>
    <w:p w:rsidR="006E29E7" w:rsidRDefault="006E29E7" w:rsidP="00787856">
      <w:pPr>
        <w:spacing w:line="360" w:lineRule="auto"/>
        <w:ind w:right="-81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6E29E7" w:rsidRPr="00CD2A19" w:rsidRDefault="006E29E7" w:rsidP="00787856">
      <w:pPr>
        <w:spacing w:line="360" w:lineRule="auto"/>
        <w:ind w:right="31"/>
        <w:jc w:val="both"/>
        <w:rPr>
          <w:sz w:val="28"/>
          <w:szCs w:val="28"/>
        </w:rPr>
      </w:pPr>
      <w:r w:rsidRPr="00CD2A19">
        <w:rPr>
          <w:sz w:val="28"/>
          <w:szCs w:val="28"/>
        </w:rPr>
        <w:t>Сведения о руководителе, творческом консультанте (если имеются):</w:t>
      </w:r>
    </w:p>
    <w:p w:rsidR="006E29E7" w:rsidRDefault="006E29E7" w:rsidP="00787856">
      <w:pPr>
        <w:spacing w:line="360" w:lineRule="auto"/>
        <w:ind w:right="-81"/>
        <w:rPr>
          <w:sz w:val="28"/>
          <w:szCs w:val="28"/>
        </w:rPr>
      </w:pPr>
      <w:r>
        <w:rPr>
          <w:sz w:val="28"/>
          <w:szCs w:val="28"/>
        </w:rPr>
        <w:t>Ф.И.О. (полностью)_______________________________________________</w:t>
      </w:r>
    </w:p>
    <w:p w:rsidR="006E29E7" w:rsidRPr="00CD2A19" w:rsidRDefault="006E29E7" w:rsidP="00787856">
      <w:pPr>
        <w:spacing w:line="360" w:lineRule="auto"/>
        <w:ind w:right="-81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6E29E7" w:rsidRPr="00284EF2" w:rsidRDefault="006E29E7" w:rsidP="00787856">
      <w:pPr>
        <w:spacing w:line="360" w:lineRule="auto"/>
        <w:ind w:right="31"/>
        <w:jc w:val="both"/>
        <w:rPr>
          <w:sz w:val="28"/>
          <w:szCs w:val="28"/>
        </w:rPr>
      </w:pPr>
      <w:r>
        <w:rPr>
          <w:sz w:val="28"/>
          <w:szCs w:val="28"/>
        </w:rPr>
        <w:t>должность_______________________________________________________</w:t>
      </w:r>
    </w:p>
    <w:p w:rsidR="006E29E7" w:rsidRDefault="006E29E7" w:rsidP="00787856">
      <w:pPr>
        <w:spacing w:line="360" w:lineRule="auto"/>
        <w:ind w:right="31"/>
        <w:jc w:val="both"/>
        <w:rPr>
          <w:sz w:val="28"/>
          <w:szCs w:val="28"/>
        </w:rPr>
      </w:pPr>
      <w:r w:rsidRPr="00CD2A19">
        <w:rPr>
          <w:sz w:val="28"/>
          <w:szCs w:val="28"/>
        </w:rPr>
        <w:t>Наименование базового учреждения, его точный адрес, контактные телефоны, факс, электронная почта</w:t>
      </w:r>
      <w:r>
        <w:rPr>
          <w:sz w:val="28"/>
          <w:szCs w:val="28"/>
        </w:rPr>
        <w:t>__________________________________</w:t>
      </w:r>
    </w:p>
    <w:p w:rsidR="006E29E7" w:rsidRPr="00CD2A19" w:rsidRDefault="006E29E7" w:rsidP="00787856">
      <w:pPr>
        <w:spacing w:line="360" w:lineRule="auto"/>
        <w:ind w:right="31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________________________________________________________________</w:t>
      </w:r>
    </w:p>
    <w:p w:rsidR="006E29E7" w:rsidRPr="00CD2A19" w:rsidRDefault="006E29E7" w:rsidP="00787856">
      <w:pPr>
        <w:spacing w:line="360" w:lineRule="auto"/>
        <w:ind w:right="-81"/>
        <w:jc w:val="both"/>
        <w:rPr>
          <w:sz w:val="28"/>
          <w:szCs w:val="28"/>
          <w:u w:val="single"/>
        </w:rPr>
      </w:pPr>
      <w:r w:rsidRPr="00CD2A19">
        <w:rPr>
          <w:sz w:val="28"/>
          <w:szCs w:val="28"/>
        </w:rPr>
        <w:t>Название работы</w:t>
      </w:r>
      <w:r>
        <w:rPr>
          <w:sz w:val="28"/>
          <w:szCs w:val="28"/>
        </w:rPr>
        <w:t>__________________________________________________</w:t>
      </w:r>
    </w:p>
    <w:p w:rsidR="006E29E7" w:rsidRDefault="006E29E7" w:rsidP="00787856">
      <w:pPr>
        <w:tabs>
          <w:tab w:val="left" w:pos="9000"/>
        </w:tabs>
        <w:spacing w:line="360" w:lineRule="auto"/>
        <w:ind w:right="-81"/>
        <w:rPr>
          <w:sz w:val="28"/>
          <w:szCs w:val="28"/>
        </w:rPr>
      </w:pPr>
      <w:r w:rsidRPr="00CD2A19">
        <w:rPr>
          <w:sz w:val="28"/>
          <w:szCs w:val="28"/>
        </w:rPr>
        <w:t xml:space="preserve">Тема работы </w:t>
      </w:r>
      <w:r>
        <w:rPr>
          <w:sz w:val="28"/>
          <w:szCs w:val="28"/>
        </w:rPr>
        <w:t>_________________________</w:t>
      </w:r>
      <w:r w:rsidRPr="00CD2A19">
        <w:rPr>
          <w:sz w:val="28"/>
          <w:szCs w:val="28"/>
        </w:rPr>
        <w:t>_____________________</w:t>
      </w:r>
      <w:r>
        <w:rPr>
          <w:sz w:val="28"/>
          <w:szCs w:val="28"/>
        </w:rPr>
        <w:t>_______</w:t>
      </w:r>
    </w:p>
    <w:p w:rsidR="006E29E7" w:rsidRPr="00CD2A19" w:rsidRDefault="006E29E7" w:rsidP="00787856">
      <w:pPr>
        <w:tabs>
          <w:tab w:val="left" w:pos="9180"/>
        </w:tabs>
        <w:spacing w:line="360" w:lineRule="auto"/>
        <w:ind w:right="-81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6E29E7" w:rsidRDefault="006E29E7" w:rsidP="00787856">
      <w:pPr>
        <w:spacing w:line="360" w:lineRule="auto"/>
        <w:ind w:right="-49"/>
        <w:rPr>
          <w:sz w:val="28"/>
          <w:szCs w:val="28"/>
        </w:rPr>
      </w:pPr>
      <w:r>
        <w:rPr>
          <w:sz w:val="28"/>
          <w:szCs w:val="28"/>
        </w:rPr>
        <w:t>Вид работы и техника исполнения___________________________________</w:t>
      </w:r>
    </w:p>
    <w:p w:rsidR="006E29E7" w:rsidRDefault="006E29E7" w:rsidP="00787856">
      <w:pPr>
        <w:ind w:right="211"/>
        <w:jc w:val="both"/>
        <w:rPr>
          <w:sz w:val="28"/>
          <w:szCs w:val="28"/>
        </w:rPr>
      </w:pPr>
    </w:p>
    <w:p w:rsidR="006E29E7" w:rsidRPr="00CD2A19" w:rsidRDefault="006E29E7" w:rsidP="00285716">
      <w:pPr>
        <w:ind w:right="211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>Подпись автора__________________</w:t>
      </w:r>
    </w:p>
    <w:p w:rsidR="006E29E7" w:rsidRDefault="006E29E7" w:rsidP="00787856">
      <w:pPr>
        <w:ind w:right="211"/>
        <w:jc w:val="both"/>
        <w:rPr>
          <w:sz w:val="28"/>
          <w:szCs w:val="28"/>
        </w:rPr>
      </w:pPr>
    </w:p>
    <w:p w:rsidR="006E29E7" w:rsidRDefault="006E29E7" w:rsidP="00787856">
      <w:pPr>
        <w:ind w:right="211"/>
        <w:jc w:val="both"/>
        <w:rPr>
          <w:sz w:val="28"/>
          <w:szCs w:val="28"/>
        </w:rPr>
      </w:pPr>
    </w:p>
    <w:p w:rsidR="006E29E7" w:rsidRPr="00563251" w:rsidRDefault="006E29E7" w:rsidP="00F13D93">
      <w:pPr>
        <w:ind w:right="211" w:firstLine="216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Подпись руководителя  _____________</w:t>
      </w:r>
      <w:r>
        <w:rPr>
          <w:sz w:val="28"/>
          <w:szCs w:val="28"/>
          <w:u w:val="single"/>
        </w:rPr>
        <w:tab/>
      </w:r>
    </w:p>
    <w:p w:rsidR="006E29E7" w:rsidRDefault="006E29E7" w:rsidP="00B54FF8">
      <w:pPr>
        <w:jc w:val="both"/>
        <w:rPr>
          <w:spacing w:val="20"/>
          <w:sz w:val="28"/>
          <w:szCs w:val="28"/>
        </w:rPr>
      </w:pPr>
    </w:p>
    <w:p w:rsidR="006E29E7" w:rsidRDefault="006E29E7" w:rsidP="00787856">
      <w:pPr>
        <w:ind w:left="6371" w:firstLine="709"/>
        <w:jc w:val="center"/>
        <w:rPr>
          <w:spacing w:val="20"/>
          <w:sz w:val="28"/>
          <w:szCs w:val="28"/>
        </w:rPr>
      </w:pPr>
    </w:p>
    <w:p w:rsidR="006E29E7" w:rsidRDefault="006E29E7" w:rsidP="00787856">
      <w:pPr>
        <w:ind w:left="6371" w:firstLine="709"/>
        <w:jc w:val="center"/>
        <w:rPr>
          <w:spacing w:val="20"/>
          <w:sz w:val="28"/>
          <w:szCs w:val="28"/>
        </w:rPr>
      </w:pPr>
    </w:p>
    <w:p w:rsidR="006E29E7" w:rsidRDefault="006E29E7" w:rsidP="00787856">
      <w:pPr>
        <w:ind w:left="6371" w:firstLine="709"/>
        <w:jc w:val="center"/>
        <w:rPr>
          <w:spacing w:val="20"/>
        </w:rPr>
      </w:pPr>
    </w:p>
    <w:p w:rsidR="006E29E7" w:rsidRDefault="006E29E7" w:rsidP="00787856">
      <w:pPr>
        <w:ind w:left="6371" w:firstLine="709"/>
        <w:jc w:val="center"/>
        <w:rPr>
          <w:spacing w:val="20"/>
        </w:rPr>
      </w:pPr>
    </w:p>
    <w:p w:rsidR="006E29E7" w:rsidRDefault="006E29E7" w:rsidP="00787856">
      <w:pPr>
        <w:ind w:left="6371" w:firstLine="709"/>
        <w:jc w:val="center"/>
        <w:rPr>
          <w:spacing w:val="20"/>
        </w:rPr>
      </w:pPr>
    </w:p>
    <w:p w:rsidR="006E29E7" w:rsidRPr="00563251" w:rsidRDefault="006E29E7" w:rsidP="00787856">
      <w:pPr>
        <w:ind w:left="6371" w:firstLine="709"/>
        <w:jc w:val="center"/>
        <w:rPr>
          <w:spacing w:val="20"/>
        </w:rPr>
      </w:pPr>
      <w:r w:rsidRPr="00563251">
        <w:rPr>
          <w:spacing w:val="20"/>
        </w:rPr>
        <w:t>Приложение 3</w:t>
      </w:r>
    </w:p>
    <w:p w:rsidR="006E29E7" w:rsidRPr="00563251" w:rsidRDefault="006E29E7" w:rsidP="00787856">
      <w:pPr>
        <w:jc w:val="right"/>
      </w:pPr>
      <w:r w:rsidRPr="00563251">
        <w:t xml:space="preserve">к положению о республиканском конкурсе </w:t>
      </w:r>
    </w:p>
    <w:p w:rsidR="006E29E7" w:rsidRPr="00563251" w:rsidRDefault="006E29E7" w:rsidP="00C100E9">
      <w:pPr>
        <w:jc w:val="right"/>
      </w:pPr>
      <w:r w:rsidRPr="00563251">
        <w:t>детского творчества «</w:t>
      </w:r>
      <w:r w:rsidRPr="00563251">
        <w:rPr>
          <w:spacing w:val="20"/>
        </w:rPr>
        <w:t>Зеркало природы-</w:t>
      </w:r>
      <w:r>
        <w:t>2021</w:t>
      </w:r>
      <w:r w:rsidRPr="00563251">
        <w:t xml:space="preserve"> »</w:t>
      </w:r>
    </w:p>
    <w:p w:rsidR="006E29E7" w:rsidRDefault="006E29E7" w:rsidP="00787856">
      <w:pPr>
        <w:jc w:val="center"/>
        <w:rPr>
          <w:b/>
          <w:sz w:val="28"/>
          <w:szCs w:val="28"/>
        </w:rPr>
      </w:pPr>
    </w:p>
    <w:p w:rsidR="006E29E7" w:rsidRPr="00BD0B9A" w:rsidRDefault="006E29E7" w:rsidP="00BD0B9A">
      <w:pPr>
        <w:jc w:val="center"/>
        <w:rPr>
          <w:sz w:val="28"/>
          <w:szCs w:val="28"/>
        </w:rPr>
      </w:pPr>
      <w:r w:rsidRPr="00CD2A19">
        <w:rPr>
          <w:b/>
          <w:sz w:val="28"/>
          <w:szCs w:val="28"/>
        </w:rPr>
        <w:t>Критерии оценки работ</w:t>
      </w:r>
      <w:r>
        <w:rPr>
          <w:sz w:val="28"/>
          <w:szCs w:val="28"/>
        </w:rPr>
        <w:t xml:space="preserve"> </w:t>
      </w:r>
      <w:r w:rsidRPr="00CD2A19">
        <w:rPr>
          <w:b/>
          <w:sz w:val="28"/>
          <w:szCs w:val="28"/>
        </w:rPr>
        <w:t>республиканского конкурса детского творчества</w:t>
      </w:r>
      <w:r>
        <w:rPr>
          <w:b/>
          <w:sz w:val="28"/>
          <w:szCs w:val="28"/>
        </w:rPr>
        <w:t xml:space="preserve"> </w:t>
      </w:r>
      <w:r w:rsidRPr="00CD2A19">
        <w:rPr>
          <w:b/>
          <w:sz w:val="28"/>
          <w:szCs w:val="28"/>
        </w:rPr>
        <w:t>«Зеркало природы</w:t>
      </w:r>
      <w:r>
        <w:rPr>
          <w:b/>
          <w:sz w:val="28"/>
          <w:szCs w:val="28"/>
        </w:rPr>
        <w:t>-2017</w:t>
      </w:r>
      <w:r w:rsidRPr="00CD2A19">
        <w:rPr>
          <w:b/>
          <w:sz w:val="28"/>
          <w:szCs w:val="28"/>
        </w:rPr>
        <w:t>»</w:t>
      </w:r>
    </w:p>
    <w:p w:rsidR="006E29E7" w:rsidRPr="00CD2A19" w:rsidRDefault="006E29E7" w:rsidP="00787856">
      <w:pPr>
        <w:tabs>
          <w:tab w:val="left" w:pos="360"/>
        </w:tabs>
        <w:ind w:firstLine="720"/>
        <w:rPr>
          <w:spacing w:val="40"/>
          <w:sz w:val="28"/>
          <w:szCs w:val="28"/>
        </w:rPr>
      </w:pPr>
      <w:r w:rsidRPr="00CD2A19">
        <w:rPr>
          <w:spacing w:val="40"/>
          <w:sz w:val="28"/>
          <w:szCs w:val="28"/>
        </w:rPr>
        <w:t>В</w:t>
      </w:r>
      <w:r w:rsidRPr="00CD2A19">
        <w:rPr>
          <w:sz w:val="28"/>
          <w:szCs w:val="28"/>
        </w:rPr>
        <w:t xml:space="preserve"> номинации</w:t>
      </w:r>
      <w:r w:rsidRPr="00CD2A19">
        <w:rPr>
          <w:spacing w:val="40"/>
          <w:sz w:val="28"/>
          <w:szCs w:val="28"/>
        </w:rPr>
        <w:t xml:space="preserve"> </w:t>
      </w:r>
      <w:r w:rsidRPr="00CD2A19">
        <w:rPr>
          <w:sz w:val="28"/>
          <w:szCs w:val="28"/>
        </w:rPr>
        <w:t>«Живопись и графика»:</w:t>
      </w:r>
    </w:p>
    <w:p w:rsidR="006E29E7" w:rsidRPr="00CD2A19" w:rsidRDefault="006E29E7" w:rsidP="00787856">
      <w:pPr>
        <w:ind w:left="714" w:hanging="42"/>
        <w:rPr>
          <w:sz w:val="28"/>
          <w:szCs w:val="28"/>
        </w:rPr>
      </w:pPr>
      <w:r w:rsidRPr="00CD2A19">
        <w:rPr>
          <w:sz w:val="28"/>
          <w:szCs w:val="28"/>
        </w:rPr>
        <w:t>техника выполнения работы;</w:t>
      </w:r>
    </w:p>
    <w:p w:rsidR="006E29E7" w:rsidRPr="00CD2A19" w:rsidRDefault="006E29E7" w:rsidP="00787856">
      <w:pPr>
        <w:ind w:left="714" w:hanging="42"/>
        <w:rPr>
          <w:sz w:val="28"/>
          <w:szCs w:val="28"/>
        </w:rPr>
      </w:pPr>
      <w:r w:rsidRPr="00CD2A19">
        <w:rPr>
          <w:sz w:val="28"/>
          <w:szCs w:val="28"/>
        </w:rPr>
        <w:t>композиция;</w:t>
      </w:r>
    </w:p>
    <w:p w:rsidR="006E29E7" w:rsidRPr="00CD2A19" w:rsidRDefault="006E29E7" w:rsidP="00787856">
      <w:pPr>
        <w:ind w:left="714" w:hanging="42"/>
        <w:rPr>
          <w:sz w:val="28"/>
          <w:szCs w:val="28"/>
        </w:rPr>
      </w:pPr>
      <w:r w:rsidRPr="00CD2A19">
        <w:rPr>
          <w:sz w:val="28"/>
          <w:szCs w:val="28"/>
        </w:rPr>
        <w:t>полнота освещения выбранной темы, образность;</w:t>
      </w:r>
    </w:p>
    <w:p w:rsidR="006E29E7" w:rsidRPr="00CD2A19" w:rsidRDefault="006E29E7" w:rsidP="00787856">
      <w:pPr>
        <w:ind w:left="714" w:hanging="42"/>
        <w:rPr>
          <w:sz w:val="28"/>
          <w:szCs w:val="28"/>
        </w:rPr>
      </w:pPr>
      <w:r w:rsidRPr="00CD2A19">
        <w:rPr>
          <w:sz w:val="28"/>
          <w:szCs w:val="28"/>
        </w:rPr>
        <w:t>грамотность рисунка;</w:t>
      </w:r>
    </w:p>
    <w:p w:rsidR="006E29E7" w:rsidRPr="00CD2A19" w:rsidRDefault="006E29E7" w:rsidP="00787856">
      <w:pPr>
        <w:ind w:left="714" w:hanging="42"/>
        <w:rPr>
          <w:sz w:val="28"/>
          <w:szCs w:val="28"/>
        </w:rPr>
      </w:pPr>
      <w:r w:rsidRPr="00CD2A19">
        <w:rPr>
          <w:sz w:val="28"/>
          <w:szCs w:val="28"/>
        </w:rPr>
        <w:t>цветовое решение работы;</w:t>
      </w:r>
    </w:p>
    <w:p w:rsidR="006E29E7" w:rsidRPr="00CD2A19" w:rsidRDefault="006E29E7" w:rsidP="00787856">
      <w:pPr>
        <w:ind w:left="714" w:hanging="42"/>
        <w:rPr>
          <w:sz w:val="28"/>
          <w:szCs w:val="28"/>
        </w:rPr>
      </w:pPr>
      <w:r w:rsidRPr="00CD2A19">
        <w:rPr>
          <w:sz w:val="28"/>
          <w:szCs w:val="28"/>
        </w:rPr>
        <w:t>оригинальность;</w:t>
      </w:r>
    </w:p>
    <w:p w:rsidR="006E29E7" w:rsidRPr="00CD2A19" w:rsidRDefault="006E29E7" w:rsidP="004C404B">
      <w:pPr>
        <w:pStyle w:val="BodyText2"/>
        <w:spacing w:afterLines="20"/>
        <w:ind w:left="714" w:hanging="42"/>
        <w:rPr>
          <w:sz w:val="28"/>
          <w:szCs w:val="28"/>
        </w:rPr>
      </w:pPr>
      <w:r w:rsidRPr="00CD2A19">
        <w:rPr>
          <w:sz w:val="28"/>
          <w:szCs w:val="28"/>
        </w:rPr>
        <w:t>оформление работы.</w:t>
      </w:r>
    </w:p>
    <w:p w:rsidR="006E29E7" w:rsidRPr="00CD2A19" w:rsidRDefault="006E29E7" w:rsidP="004C404B">
      <w:pPr>
        <w:spacing w:afterLines="20"/>
        <w:ind w:left="720"/>
        <w:rPr>
          <w:spacing w:val="40"/>
          <w:sz w:val="28"/>
          <w:szCs w:val="28"/>
        </w:rPr>
      </w:pPr>
      <w:r w:rsidRPr="00CD2A19">
        <w:rPr>
          <w:spacing w:val="40"/>
          <w:sz w:val="28"/>
          <w:szCs w:val="28"/>
        </w:rPr>
        <w:t xml:space="preserve">В </w:t>
      </w:r>
      <w:r w:rsidRPr="00CD2A19">
        <w:rPr>
          <w:sz w:val="28"/>
          <w:szCs w:val="28"/>
        </w:rPr>
        <w:t>номинациях</w:t>
      </w:r>
      <w:r w:rsidRPr="00CD2A19">
        <w:rPr>
          <w:spacing w:val="40"/>
          <w:sz w:val="28"/>
          <w:szCs w:val="28"/>
        </w:rPr>
        <w:t xml:space="preserve"> </w:t>
      </w:r>
      <w:r w:rsidRPr="00CD2A19">
        <w:rPr>
          <w:sz w:val="28"/>
          <w:szCs w:val="28"/>
        </w:rPr>
        <w:t>«Природа и творчество» и</w:t>
      </w:r>
      <w:r w:rsidRPr="00CD2A19">
        <w:rPr>
          <w:spacing w:val="40"/>
          <w:sz w:val="28"/>
          <w:szCs w:val="28"/>
        </w:rPr>
        <w:t xml:space="preserve"> </w:t>
      </w:r>
      <w:r w:rsidRPr="00CD2A19">
        <w:rPr>
          <w:sz w:val="28"/>
          <w:szCs w:val="28"/>
        </w:rPr>
        <w:t>«Фитодизайн»:</w:t>
      </w:r>
    </w:p>
    <w:p w:rsidR="006E29E7" w:rsidRPr="00CD2A19" w:rsidRDefault="006E29E7" w:rsidP="004C404B">
      <w:pPr>
        <w:spacing w:before="20" w:afterLines="20"/>
        <w:ind w:left="720"/>
        <w:rPr>
          <w:sz w:val="28"/>
          <w:szCs w:val="28"/>
        </w:rPr>
      </w:pPr>
      <w:r w:rsidRPr="00CD2A19">
        <w:rPr>
          <w:sz w:val="28"/>
          <w:szCs w:val="28"/>
        </w:rPr>
        <w:t>техника выполнения работы и качество ее оформления;</w:t>
      </w:r>
    </w:p>
    <w:p w:rsidR="006E29E7" w:rsidRPr="00CD2A19" w:rsidRDefault="006E29E7" w:rsidP="004C404B">
      <w:pPr>
        <w:spacing w:before="20" w:afterLines="20"/>
        <w:ind w:left="720"/>
        <w:rPr>
          <w:sz w:val="28"/>
          <w:szCs w:val="28"/>
        </w:rPr>
      </w:pPr>
      <w:r w:rsidRPr="00CD2A19">
        <w:rPr>
          <w:sz w:val="28"/>
          <w:szCs w:val="28"/>
        </w:rPr>
        <w:t>композиция;</w:t>
      </w:r>
    </w:p>
    <w:p w:rsidR="006E29E7" w:rsidRPr="00CD2A19" w:rsidRDefault="006E29E7" w:rsidP="004C404B">
      <w:pPr>
        <w:spacing w:before="20" w:afterLines="20"/>
        <w:ind w:left="720"/>
        <w:rPr>
          <w:sz w:val="28"/>
          <w:szCs w:val="28"/>
        </w:rPr>
      </w:pPr>
      <w:r w:rsidRPr="00CD2A19">
        <w:rPr>
          <w:sz w:val="28"/>
          <w:szCs w:val="28"/>
        </w:rPr>
        <w:t>полнота освещения выбранной темы, образность;</w:t>
      </w:r>
    </w:p>
    <w:p w:rsidR="006E29E7" w:rsidRPr="00CD2A19" w:rsidRDefault="006E29E7" w:rsidP="004C404B">
      <w:pPr>
        <w:spacing w:before="20" w:afterLines="20"/>
        <w:ind w:left="720"/>
        <w:rPr>
          <w:sz w:val="28"/>
          <w:szCs w:val="28"/>
        </w:rPr>
      </w:pPr>
      <w:r w:rsidRPr="00CD2A19">
        <w:rPr>
          <w:sz w:val="28"/>
          <w:szCs w:val="28"/>
        </w:rPr>
        <w:t>цветовое решение работы;</w:t>
      </w:r>
    </w:p>
    <w:p w:rsidR="006E29E7" w:rsidRPr="00CD2A19" w:rsidRDefault="006E29E7" w:rsidP="004C404B">
      <w:pPr>
        <w:spacing w:before="20" w:afterLines="20"/>
        <w:ind w:left="720"/>
        <w:rPr>
          <w:sz w:val="28"/>
          <w:szCs w:val="28"/>
        </w:rPr>
      </w:pPr>
      <w:r w:rsidRPr="00CD2A19">
        <w:rPr>
          <w:sz w:val="28"/>
          <w:szCs w:val="28"/>
        </w:rPr>
        <w:t>оригинальность;</w:t>
      </w:r>
    </w:p>
    <w:p w:rsidR="006E29E7" w:rsidRPr="00BD0B9A" w:rsidRDefault="006E29E7" w:rsidP="004C404B">
      <w:pPr>
        <w:pStyle w:val="BodyText2"/>
        <w:spacing w:afterLines="20"/>
        <w:ind w:left="720"/>
        <w:rPr>
          <w:sz w:val="28"/>
          <w:szCs w:val="28"/>
        </w:rPr>
      </w:pPr>
      <w:r w:rsidRPr="00CD2A19">
        <w:rPr>
          <w:sz w:val="28"/>
          <w:szCs w:val="28"/>
        </w:rPr>
        <w:t>полнота демонстрации природных свойств материала.</w:t>
      </w:r>
    </w:p>
    <w:p w:rsidR="006E29E7" w:rsidRDefault="006E29E7" w:rsidP="004C404B">
      <w:pPr>
        <w:spacing w:afterLines="20"/>
        <w:ind w:left="720"/>
        <w:rPr>
          <w:sz w:val="28"/>
          <w:szCs w:val="28"/>
        </w:rPr>
      </w:pPr>
      <w:r w:rsidRPr="00CD2A19">
        <w:rPr>
          <w:spacing w:val="20"/>
          <w:sz w:val="28"/>
          <w:szCs w:val="28"/>
        </w:rPr>
        <w:t xml:space="preserve">В </w:t>
      </w:r>
      <w:r w:rsidRPr="00CD2A19">
        <w:rPr>
          <w:sz w:val="28"/>
          <w:szCs w:val="28"/>
        </w:rPr>
        <w:t>номинациях «Скульптура и керамика» и «Прикладное искусство</w:t>
      </w:r>
    </w:p>
    <w:p w:rsidR="006E29E7" w:rsidRPr="00CD2A19" w:rsidRDefault="006E29E7" w:rsidP="004C404B">
      <w:pPr>
        <w:spacing w:before="20" w:afterLines="20"/>
        <w:ind w:left="720"/>
        <w:rPr>
          <w:spacing w:val="20"/>
          <w:sz w:val="28"/>
          <w:szCs w:val="28"/>
        </w:rPr>
      </w:pPr>
      <w:r w:rsidRPr="00CD2A19">
        <w:rPr>
          <w:sz w:val="28"/>
          <w:szCs w:val="28"/>
        </w:rPr>
        <w:t xml:space="preserve"> (-1; -2)»:</w:t>
      </w:r>
    </w:p>
    <w:p w:rsidR="006E29E7" w:rsidRPr="00CD2A19" w:rsidRDefault="006E29E7" w:rsidP="004C404B">
      <w:pPr>
        <w:spacing w:before="20" w:afterLines="20"/>
        <w:ind w:left="720"/>
        <w:rPr>
          <w:sz w:val="28"/>
          <w:szCs w:val="28"/>
        </w:rPr>
      </w:pPr>
      <w:r w:rsidRPr="00CD2A19">
        <w:rPr>
          <w:sz w:val="28"/>
          <w:szCs w:val="28"/>
        </w:rPr>
        <w:t>техника выполнения работы;</w:t>
      </w:r>
    </w:p>
    <w:p w:rsidR="006E29E7" w:rsidRPr="00CD2A19" w:rsidRDefault="006E29E7" w:rsidP="004C404B">
      <w:pPr>
        <w:spacing w:before="20" w:afterLines="20"/>
        <w:ind w:left="720"/>
        <w:rPr>
          <w:sz w:val="28"/>
          <w:szCs w:val="28"/>
        </w:rPr>
      </w:pPr>
      <w:r w:rsidRPr="00CD2A19">
        <w:rPr>
          <w:sz w:val="28"/>
          <w:szCs w:val="28"/>
        </w:rPr>
        <w:t>качество оформления;</w:t>
      </w:r>
    </w:p>
    <w:p w:rsidR="006E29E7" w:rsidRPr="00CD2A19" w:rsidRDefault="006E29E7" w:rsidP="004C404B">
      <w:pPr>
        <w:spacing w:before="20" w:afterLines="20"/>
        <w:ind w:left="720"/>
        <w:rPr>
          <w:sz w:val="28"/>
          <w:szCs w:val="28"/>
        </w:rPr>
      </w:pPr>
      <w:r w:rsidRPr="00CD2A19">
        <w:rPr>
          <w:sz w:val="28"/>
          <w:szCs w:val="28"/>
        </w:rPr>
        <w:t>композиция;</w:t>
      </w:r>
    </w:p>
    <w:p w:rsidR="006E29E7" w:rsidRPr="00CD2A19" w:rsidRDefault="006E29E7" w:rsidP="004C404B">
      <w:pPr>
        <w:spacing w:before="20" w:afterLines="20"/>
        <w:ind w:left="720"/>
        <w:rPr>
          <w:sz w:val="28"/>
          <w:szCs w:val="28"/>
        </w:rPr>
      </w:pPr>
      <w:r w:rsidRPr="00CD2A19">
        <w:rPr>
          <w:sz w:val="28"/>
          <w:szCs w:val="28"/>
        </w:rPr>
        <w:t>полнота освещения выбранной темы, образность;</w:t>
      </w:r>
    </w:p>
    <w:p w:rsidR="006E29E7" w:rsidRPr="00CD2A19" w:rsidRDefault="006E29E7" w:rsidP="004C404B">
      <w:pPr>
        <w:spacing w:before="20" w:afterLines="20"/>
        <w:ind w:left="720"/>
        <w:rPr>
          <w:sz w:val="28"/>
          <w:szCs w:val="28"/>
        </w:rPr>
      </w:pPr>
      <w:r w:rsidRPr="00CD2A19">
        <w:rPr>
          <w:sz w:val="28"/>
          <w:szCs w:val="28"/>
        </w:rPr>
        <w:t>цветовое решение работы;</w:t>
      </w:r>
    </w:p>
    <w:p w:rsidR="006E29E7" w:rsidRPr="00CD2A19" w:rsidRDefault="006E29E7" w:rsidP="004C404B">
      <w:pPr>
        <w:spacing w:before="20" w:afterLines="20"/>
        <w:ind w:left="720"/>
        <w:rPr>
          <w:sz w:val="28"/>
          <w:szCs w:val="28"/>
        </w:rPr>
      </w:pPr>
      <w:r>
        <w:rPr>
          <w:sz w:val="28"/>
          <w:szCs w:val="28"/>
        </w:rPr>
        <w:t>оригинальность.</w:t>
      </w:r>
    </w:p>
    <w:p w:rsidR="006E29E7" w:rsidRPr="00BD0B9A" w:rsidRDefault="006E29E7" w:rsidP="004C404B">
      <w:pPr>
        <w:spacing w:before="20" w:afterLines="20"/>
        <w:ind w:left="720"/>
        <w:rPr>
          <w:sz w:val="16"/>
          <w:szCs w:val="16"/>
        </w:rPr>
      </w:pPr>
    </w:p>
    <w:p w:rsidR="006E29E7" w:rsidRPr="00CD2A19" w:rsidRDefault="006E29E7" w:rsidP="004C404B">
      <w:pPr>
        <w:spacing w:before="20" w:afterLines="20"/>
        <w:ind w:left="720"/>
        <w:rPr>
          <w:sz w:val="28"/>
          <w:szCs w:val="28"/>
        </w:rPr>
      </w:pPr>
      <w:r w:rsidRPr="00CD2A19">
        <w:rPr>
          <w:sz w:val="28"/>
          <w:szCs w:val="28"/>
        </w:rPr>
        <w:t>В номинации «Резервы»:</w:t>
      </w:r>
    </w:p>
    <w:p w:rsidR="006E29E7" w:rsidRPr="00CD2A19" w:rsidRDefault="006E29E7" w:rsidP="004C404B">
      <w:pPr>
        <w:spacing w:before="20" w:afterLines="20"/>
        <w:ind w:left="720"/>
        <w:rPr>
          <w:sz w:val="28"/>
          <w:szCs w:val="28"/>
        </w:rPr>
      </w:pPr>
      <w:r w:rsidRPr="00CD2A19">
        <w:rPr>
          <w:sz w:val="28"/>
          <w:szCs w:val="28"/>
        </w:rPr>
        <w:t>оригинальность художественного замысла;</w:t>
      </w:r>
    </w:p>
    <w:p w:rsidR="006E29E7" w:rsidRPr="00CD2A19" w:rsidRDefault="006E29E7" w:rsidP="004C404B">
      <w:pPr>
        <w:spacing w:before="20" w:afterLines="20"/>
        <w:ind w:left="720"/>
        <w:rPr>
          <w:sz w:val="28"/>
          <w:szCs w:val="28"/>
        </w:rPr>
      </w:pPr>
      <w:r w:rsidRPr="00CD2A19">
        <w:rPr>
          <w:sz w:val="28"/>
          <w:szCs w:val="28"/>
        </w:rPr>
        <w:t>художественный эффект от использования в работе бросового материала;</w:t>
      </w:r>
    </w:p>
    <w:p w:rsidR="006E29E7" w:rsidRPr="00CD2A19" w:rsidRDefault="006E29E7" w:rsidP="004C404B">
      <w:pPr>
        <w:spacing w:before="20" w:afterLines="20"/>
        <w:ind w:left="720"/>
        <w:rPr>
          <w:sz w:val="28"/>
          <w:szCs w:val="28"/>
        </w:rPr>
      </w:pPr>
      <w:r w:rsidRPr="00CD2A19">
        <w:rPr>
          <w:sz w:val="28"/>
          <w:szCs w:val="28"/>
        </w:rPr>
        <w:t>оригинальность технологии;</w:t>
      </w:r>
    </w:p>
    <w:p w:rsidR="006E29E7" w:rsidRPr="00CD2A19" w:rsidRDefault="006E29E7" w:rsidP="004C404B">
      <w:pPr>
        <w:spacing w:before="20" w:afterLines="20"/>
        <w:ind w:left="720"/>
        <w:rPr>
          <w:sz w:val="28"/>
          <w:szCs w:val="28"/>
        </w:rPr>
      </w:pPr>
      <w:r w:rsidRPr="00CD2A19">
        <w:rPr>
          <w:sz w:val="28"/>
          <w:szCs w:val="28"/>
        </w:rPr>
        <w:t>оправданность данной технологии с точки зрения охраны окружающей среды;</w:t>
      </w:r>
    </w:p>
    <w:p w:rsidR="006E29E7" w:rsidRPr="00CD2A19" w:rsidRDefault="006E29E7" w:rsidP="004C404B">
      <w:pPr>
        <w:spacing w:before="20" w:afterLines="20"/>
        <w:ind w:left="720"/>
        <w:rPr>
          <w:sz w:val="28"/>
          <w:szCs w:val="28"/>
        </w:rPr>
      </w:pPr>
      <w:r w:rsidRPr="00CD2A19">
        <w:rPr>
          <w:sz w:val="28"/>
          <w:szCs w:val="28"/>
        </w:rPr>
        <w:t>цветовое решение работы, композиция, пластика;</w:t>
      </w:r>
    </w:p>
    <w:p w:rsidR="006E29E7" w:rsidRPr="00D3186D" w:rsidRDefault="006E29E7" w:rsidP="004C404B">
      <w:pPr>
        <w:spacing w:before="20" w:afterLines="20"/>
        <w:ind w:left="720"/>
        <w:rPr>
          <w:sz w:val="28"/>
          <w:szCs w:val="28"/>
          <w:lang w:val="en-US"/>
        </w:rPr>
      </w:pPr>
      <w:r w:rsidRPr="00CD2A19">
        <w:rPr>
          <w:sz w:val="28"/>
          <w:szCs w:val="28"/>
        </w:rPr>
        <w:t>качество выполненной работы.</w:t>
      </w:r>
    </w:p>
    <w:p w:rsidR="006E29E7" w:rsidRDefault="006E29E7" w:rsidP="00787856">
      <w:pPr>
        <w:ind w:firstLine="7080"/>
        <w:jc w:val="center"/>
        <w:rPr>
          <w:bCs/>
          <w:sz w:val="28"/>
          <w:szCs w:val="28"/>
        </w:rPr>
      </w:pPr>
    </w:p>
    <w:p w:rsidR="006E29E7" w:rsidRDefault="006E29E7" w:rsidP="00787856">
      <w:pPr>
        <w:tabs>
          <w:tab w:val="left" w:pos="3780"/>
        </w:tabs>
        <w:jc w:val="center"/>
        <w:rPr>
          <w:sz w:val="28"/>
          <w:szCs w:val="28"/>
        </w:rPr>
      </w:pPr>
      <w:r w:rsidRPr="00CD2A19">
        <w:rPr>
          <w:sz w:val="28"/>
          <w:szCs w:val="28"/>
        </w:rPr>
        <w:t>_______________________________</w:t>
      </w:r>
    </w:p>
    <w:p w:rsidR="006E29E7" w:rsidRDefault="006E29E7" w:rsidP="00BD0B9A">
      <w:pPr>
        <w:tabs>
          <w:tab w:val="left" w:pos="1620"/>
          <w:tab w:val="left" w:pos="3780"/>
        </w:tabs>
        <w:rPr>
          <w:bCs/>
          <w:sz w:val="28"/>
          <w:szCs w:val="28"/>
        </w:rPr>
        <w:sectPr w:rsidR="006E29E7" w:rsidSect="008A3BBF">
          <w:headerReference w:type="even" r:id="rId8"/>
          <w:headerReference w:type="default" r:id="rId9"/>
          <w:pgSz w:w="11906" w:h="16838"/>
          <w:pgMar w:top="1134" w:right="1134" w:bottom="709" w:left="1701" w:header="709" w:footer="709" w:gutter="0"/>
          <w:cols w:space="708"/>
          <w:titlePg/>
          <w:docGrid w:linePitch="360"/>
        </w:sectPr>
      </w:pPr>
    </w:p>
    <w:p w:rsidR="006E29E7" w:rsidRPr="00BD0B9A" w:rsidRDefault="006E29E7" w:rsidP="00BD0B9A">
      <w:pPr>
        <w:jc w:val="right"/>
        <w:rPr>
          <w:bCs/>
        </w:rPr>
      </w:pPr>
      <w:r w:rsidRPr="00BD0B9A">
        <w:rPr>
          <w:bCs/>
        </w:rPr>
        <w:t>Приложение 2</w:t>
      </w:r>
    </w:p>
    <w:p w:rsidR="006E29E7" w:rsidRPr="00661659" w:rsidRDefault="006E29E7" w:rsidP="00914471">
      <w:pPr>
        <w:ind w:firstLine="3240"/>
        <w:jc w:val="right"/>
        <w:rPr>
          <w:bCs/>
          <w:sz w:val="22"/>
          <w:szCs w:val="22"/>
        </w:rPr>
      </w:pPr>
      <w:r w:rsidRPr="00661659">
        <w:rPr>
          <w:bCs/>
          <w:sz w:val="22"/>
          <w:szCs w:val="22"/>
        </w:rPr>
        <w:t xml:space="preserve">к приказу </w:t>
      </w:r>
      <w:r>
        <w:rPr>
          <w:bCs/>
          <w:sz w:val="22"/>
          <w:szCs w:val="22"/>
        </w:rPr>
        <w:t xml:space="preserve"> ГБУДО «Республиканский  центр дополнительного образования»  </w:t>
      </w:r>
    </w:p>
    <w:p w:rsidR="006E29E7" w:rsidRPr="00661659" w:rsidRDefault="006E29E7" w:rsidP="00BD0B9A">
      <w:pPr>
        <w:ind w:firstLine="3840"/>
        <w:jc w:val="right"/>
        <w:rPr>
          <w:sz w:val="22"/>
          <w:szCs w:val="22"/>
        </w:rPr>
      </w:pPr>
      <w:r>
        <w:rPr>
          <w:sz w:val="22"/>
          <w:szCs w:val="22"/>
        </w:rPr>
        <w:t>от______     ___________2021</w:t>
      </w:r>
      <w:r w:rsidRPr="00661659">
        <w:rPr>
          <w:sz w:val="22"/>
          <w:szCs w:val="22"/>
        </w:rPr>
        <w:t xml:space="preserve"> г. №____</w:t>
      </w:r>
    </w:p>
    <w:p w:rsidR="006E29E7" w:rsidRDefault="006E29E7" w:rsidP="00C27A24">
      <w:pPr>
        <w:pStyle w:val="BodyTextIndent2"/>
        <w:spacing w:line="240" w:lineRule="auto"/>
        <w:jc w:val="center"/>
        <w:rPr>
          <w:b/>
          <w:bCs/>
          <w:sz w:val="28"/>
          <w:szCs w:val="28"/>
        </w:rPr>
      </w:pPr>
    </w:p>
    <w:p w:rsidR="006E29E7" w:rsidRPr="00CD2A19" w:rsidRDefault="006E29E7" w:rsidP="00C27A24">
      <w:pPr>
        <w:pStyle w:val="BodyTextIndent2"/>
        <w:spacing w:line="240" w:lineRule="auto"/>
        <w:jc w:val="center"/>
        <w:rPr>
          <w:b/>
          <w:bCs/>
          <w:sz w:val="28"/>
          <w:szCs w:val="28"/>
        </w:rPr>
      </w:pPr>
      <w:r w:rsidRPr="00CD2A19">
        <w:rPr>
          <w:b/>
          <w:bCs/>
          <w:sz w:val="28"/>
          <w:szCs w:val="28"/>
        </w:rPr>
        <w:t xml:space="preserve">Состав оргкомитета </w:t>
      </w:r>
    </w:p>
    <w:p w:rsidR="006E29E7" w:rsidRDefault="006E29E7" w:rsidP="00C27A24">
      <w:pPr>
        <w:pStyle w:val="BodyTextIndent2"/>
        <w:spacing w:line="240" w:lineRule="auto"/>
        <w:jc w:val="center"/>
        <w:rPr>
          <w:b/>
          <w:bCs/>
          <w:sz w:val="28"/>
          <w:szCs w:val="28"/>
        </w:rPr>
      </w:pPr>
      <w:r w:rsidRPr="00CD2A19">
        <w:rPr>
          <w:b/>
          <w:bCs/>
          <w:sz w:val="28"/>
          <w:szCs w:val="28"/>
        </w:rPr>
        <w:t>республиканского конкурса детского творчества</w:t>
      </w:r>
    </w:p>
    <w:p w:rsidR="006E29E7" w:rsidRPr="00CD2A19" w:rsidRDefault="006E29E7" w:rsidP="00C27A24">
      <w:pPr>
        <w:pStyle w:val="BodyTextIndent2"/>
        <w:spacing w:line="240" w:lineRule="auto"/>
        <w:jc w:val="center"/>
        <w:rPr>
          <w:b/>
          <w:bCs/>
          <w:sz w:val="28"/>
          <w:szCs w:val="28"/>
        </w:rPr>
      </w:pPr>
      <w:r w:rsidRPr="00CD2A19">
        <w:rPr>
          <w:b/>
          <w:bCs/>
          <w:sz w:val="28"/>
          <w:szCs w:val="28"/>
        </w:rPr>
        <w:t xml:space="preserve"> «Зеркало природы</w:t>
      </w:r>
      <w:r>
        <w:rPr>
          <w:b/>
          <w:bCs/>
          <w:sz w:val="28"/>
          <w:szCs w:val="28"/>
        </w:rPr>
        <w:t>-2021</w:t>
      </w:r>
      <w:r w:rsidRPr="00CD2A19">
        <w:rPr>
          <w:b/>
          <w:bCs/>
          <w:sz w:val="28"/>
          <w:szCs w:val="28"/>
        </w:rPr>
        <w:t>»</w:t>
      </w: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15"/>
        <w:gridCol w:w="5015"/>
      </w:tblGrid>
      <w:tr w:rsidR="006E29E7" w:rsidRPr="00B81605" w:rsidTr="00B81605">
        <w:trPr>
          <w:trHeight w:val="1679"/>
        </w:trPr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6E29E7" w:rsidRPr="00B81605" w:rsidRDefault="006E29E7" w:rsidP="00B81605">
            <w:pPr>
              <w:tabs>
                <w:tab w:val="right" w:pos="4680"/>
              </w:tabs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Езеева Альбина Фидаровна</w:t>
            </w:r>
            <w:r w:rsidRPr="00B81605">
              <w:rPr>
                <w:bCs/>
                <w:sz w:val="28"/>
                <w:szCs w:val="28"/>
              </w:rPr>
              <w:tab/>
              <w:t>-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6E29E7" w:rsidRPr="00B81605" w:rsidRDefault="006E29E7" w:rsidP="00B81605">
            <w:pPr>
              <w:jc w:val="both"/>
              <w:rPr>
                <w:bCs/>
                <w:sz w:val="28"/>
                <w:szCs w:val="28"/>
              </w:rPr>
            </w:pPr>
            <w:r w:rsidRPr="00B81605">
              <w:rPr>
                <w:bCs/>
                <w:sz w:val="28"/>
                <w:szCs w:val="28"/>
              </w:rPr>
              <w:t>начальник отдела развития дополнительного образования и воспитания Министерства образования и науки Республики Северная Осетия-Алания (председатель оргкомитета);</w:t>
            </w:r>
          </w:p>
          <w:p w:rsidR="006E29E7" w:rsidRPr="00B81605" w:rsidRDefault="006E29E7" w:rsidP="00B81605">
            <w:pPr>
              <w:jc w:val="both"/>
              <w:rPr>
                <w:sz w:val="28"/>
                <w:szCs w:val="28"/>
              </w:rPr>
            </w:pPr>
          </w:p>
        </w:tc>
      </w:tr>
      <w:tr w:rsidR="006E29E7" w:rsidRPr="00B81605" w:rsidTr="00B81605">
        <w:trPr>
          <w:trHeight w:val="1136"/>
        </w:trPr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6E29E7" w:rsidRPr="00B81605" w:rsidRDefault="006E29E7" w:rsidP="00B81605">
            <w:pPr>
              <w:tabs>
                <w:tab w:val="right" w:pos="4634"/>
              </w:tabs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Кокоева Тамара Владимировна</w:t>
            </w:r>
            <w:r w:rsidRPr="00B81605">
              <w:rPr>
                <w:bCs/>
                <w:sz w:val="28"/>
                <w:szCs w:val="28"/>
              </w:rPr>
              <w:tab/>
              <w:t>-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6E29E7" w:rsidRPr="00B81605" w:rsidRDefault="006E29E7" w:rsidP="00B81605">
            <w:pPr>
              <w:jc w:val="both"/>
              <w:rPr>
                <w:sz w:val="28"/>
                <w:szCs w:val="28"/>
              </w:rPr>
            </w:pPr>
            <w:r w:rsidRPr="00B81605">
              <w:rPr>
                <w:bCs/>
                <w:sz w:val="28"/>
                <w:szCs w:val="28"/>
              </w:rPr>
              <w:t xml:space="preserve">директор </w:t>
            </w:r>
            <w:r w:rsidRPr="00B81605">
              <w:rPr>
                <w:sz w:val="28"/>
                <w:szCs w:val="28"/>
              </w:rPr>
              <w:t>Республиканского</w:t>
            </w:r>
            <w:r>
              <w:rPr>
                <w:sz w:val="28"/>
                <w:szCs w:val="28"/>
              </w:rPr>
              <w:t xml:space="preserve"> </w:t>
            </w:r>
            <w:r w:rsidRPr="00B81605">
              <w:rPr>
                <w:sz w:val="28"/>
                <w:szCs w:val="28"/>
              </w:rPr>
              <w:t xml:space="preserve"> центра</w:t>
            </w:r>
            <w:r>
              <w:rPr>
                <w:sz w:val="28"/>
                <w:szCs w:val="28"/>
              </w:rPr>
              <w:t xml:space="preserve"> дополнительного образования</w:t>
            </w:r>
            <w:r w:rsidRPr="00B81605">
              <w:rPr>
                <w:sz w:val="28"/>
                <w:szCs w:val="28"/>
              </w:rPr>
              <w:t xml:space="preserve"> (зам. председателя оргкомитета);</w:t>
            </w:r>
          </w:p>
        </w:tc>
      </w:tr>
      <w:tr w:rsidR="006E29E7" w:rsidRPr="00B81605" w:rsidTr="00B81605">
        <w:trPr>
          <w:trHeight w:val="912"/>
        </w:trPr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6E29E7" w:rsidRPr="00B81605" w:rsidRDefault="006E29E7" w:rsidP="00B81605">
            <w:pPr>
              <w:tabs>
                <w:tab w:val="right" w:pos="468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Джабиев Аслан Мендикович</w:t>
            </w:r>
            <w:r w:rsidRPr="00B81605">
              <w:rPr>
                <w:sz w:val="28"/>
                <w:szCs w:val="28"/>
              </w:rPr>
              <w:t xml:space="preserve">         </w:t>
            </w:r>
            <w:r w:rsidRPr="00B81605">
              <w:rPr>
                <w:sz w:val="28"/>
                <w:szCs w:val="28"/>
              </w:rPr>
              <w:tab/>
              <w:t>-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6E29E7" w:rsidRPr="00B81605" w:rsidRDefault="006E29E7" w:rsidP="00B81605">
            <w:pPr>
              <w:ind w:left="25" w:hanging="25"/>
              <w:jc w:val="both"/>
              <w:rPr>
                <w:sz w:val="28"/>
                <w:szCs w:val="28"/>
              </w:rPr>
            </w:pPr>
            <w:r w:rsidRPr="00B81605">
              <w:rPr>
                <w:sz w:val="28"/>
                <w:szCs w:val="28"/>
              </w:rPr>
              <w:t>ведущий специалист-эксперт отдела развития дополнительного образования и воспитания Министерства образования</w:t>
            </w:r>
            <w:r w:rsidRPr="00B81605">
              <w:rPr>
                <w:bCs/>
                <w:sz w:val="28"/>
                <w:szCs w:val="28"/>
              </w:rPr>
              <w:t xml:space="preserve"> и науки Республики Северная Осетия - </w:t>
            </w:r>
            <w:r w:rsidRPr="00B81605">
              <w:rPr>
                <w:sz w:val="28"/>
                <w:szCs w:val="28"/>
              </w:rPr>
              <w:t>Алания;</w:t>
            </w:r>
          </w:p>
          <w:p w:rsidR="006E29E7" w:rsidRPr="00B81605" w:rsidRDefault="006E29E7" w:rsidP="00B81605">
            <w:pPr>
              <w:jc w:val="both"/>
              <w:rPr>
                <w:sz w:val="28"/>
                <w:szCs w:val="28"/>
              </w:rPr>
            </w:pPr>
          </w:p>
        </w:tc>
      </w:tr>
      <w:tr w:rsidR="006E29E7" w:rsidRPr="00B81605" w:rsidTr="00B81605">
        <w:trPr>
          <w:trHeight w:val="912"/>
        </w:trPr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6E29E7" w:rsidRPr="00B81605" w:rsidRDefault="006E29E7" w:rsidP="00914471">
            <w:pPr>
              <w:tabs>
                <w:tab w:val="right" w:pos="46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Тихонова Людмила Владимировна  </w:t>
            </w:r>
            <w:r w:rsidRPr="00B81605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>-</w:t>
            </w:r>
            <w:r w:rsidRPr="00B81605">
              <w:rPr>
                <w:sz w:val="28"/>
                <w:szCs w:val="28"/>
              </w:rPr>
              <w:t xml:space="preserve">  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6E29E7" w:rsidRPr="00B81605" w:rsidRDefault="006E29E7" w:rsidP="00B81605">
            <w:pPr>
              <w:ind w:left="25" w:hanging="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регионального отделения «Союз женщин России»</w:t>
            </w:r>
          </w:p>
        </w:tc>
      </w:tr>
      <w:tr w:rsidR="006E29E7" w:rsidRPr="00B81605" w:rsidTr="00B81605">
        <w:trPr>
          <w:trHeight w:val="936"/>
        </w:trPr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6E29E7" w:rsidRPr="00B81605" w:rsidRDefault="006E29E7" w:rsidP="00B81605">
            <w:pPr>
              <w:tabs>
                <w:tab w:val="right" w:pos="479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Алборова Жанна Михайловна               -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6E29E7" w:rsidRPr="00B81605" w:rsidRDefault="006E29E7" w:rsidP="00B81605">
            <w:pPr>
              <w:ind w:left="25" w:hanging="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 дополнительного образования РЦДО</w:t>
            </w:r>
          </w:p>
        </w:tc>
      </w:tr>
      <w:tr w:rsidR="006E29E7" w:rsidRPr="00B81605" w:rsidTr="00B81605">
        <w:trPr>
          <w:trHeight w:val="936"/>
        </w:trPr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6E29E7" w:rsidRPr="00B81605" w:rsidRDefault="006E29E7" w:rsidP="00B81605">
            <w:pPr>
              <w:tabs>
                <w:tab w:val="right" w:pos="4799"/>
              </w:tabs>
              <w:rPr>
                <w:sz w:val="28"/>
                <w:szCs w:val="28"/>
              </w:rPr>
            </w:pPr>
            <w:r w:rsidRPr="00B81605">
              <w:rPr>
                <w:sz w:val="28"/>
              </w:rPr>
              <w:t>Быдтаева Аза Владимировна                 -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6E29E7" w:rsidRPr="00B81605" w:rsidRDefault="006E29E7" w:rsidP="00B81605">
            <w:pPr>
              <w:ind w:left="25" w:hanging="25"/>
              <w:jc w:val="both"/>
              <w:rPr>
                <w:sz w:val="28"/>
                <w:szCs w:val="28"/>
              </w:rPr>
            </w:pPr>
            <w:r w:rsidRPr="00B81605">
              <w:rPr>
                <w:sz w:val="28"/>
                <w:szCs w:val="28"/>
              </w:rPr>
              <w:t>директор Детской художественной школы им. С.Д.Тавасиева (по согласованию);</w:t>
            </w:r>
          </w:p>
        </w:tc>
      </w:tr>
      <w:tr w:rsidR="006E29E7" w:rsidRPr="00B81605" w:rsidTr="00B81605">
        <w:trPr>
          <w:trHeight w:val="887"/>
        </w:trPr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6E29E7" w:rsidRPr="00B81605" w:rsidRDefault="006E29E7" w:rsidP="00B81605">
            <w:pPr>
              <w:tabs>
                <w:tab w:val="right" w:pos="4680"/>
              </w:tabs>
              <w:jc w:val="both"/>
              <w:rPr>
                <w:sz w:val="28"/>
                <w:szCs w:val="28"/>
              </w:rPr>
            </w:pPr>
            <w:r w:rsidRPr="00B81605">
              <w:rPr>
                <w:sz w:val="28"/>
                <w:szCs w:val="28"/>
              </w:rPr>
              <w:t xml:space="preserve">Персаева Алена Владиславовна </w:t>
            </w:r>
            <w:r w:rsidRPr="00B81605">
              <w:rPr>
                <w:sz w:val="28"/>
                <w:szCs w:val="28"/>
              </w:rPr>
              <w:tab/>
              <w:t>-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6E29E7" w:rsidRPr="00B81605" w:rsidRDefault="006E29E7" w:rsidP="00B81605">
            <w:pPr>
              <w:jc w:val="both"/>
              <w:rPr>
                <w:sz w:val="28"/>
                <w:szCs w:val="28"/>
              </w:rPr>
            </w:pPr>
            <w:r w:rsidRPr="00B81605">
              <w:rPr>
                <w:sz w:val="28"/>
                <w:szCs w:val="28"/>
              </w:rPr>
              <w:t>зам. директора Республиканского детского эколого-биологического центра;</w:t>
            </w:r>
          </w:p>
        </w:tc>
      </w:tr>
      <w:tr w:rsidR="006E29E7" w:rsidRPr="00B81605" w:rsidTr="00B81605">
        <w:trPr>
          <w:trHeight w:val="1817"/>
        </w:trPr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6E29E7" w:rsidRPr="00B81605" w:rsidRDefault="006E29E7" w:rsidP="00B81605">
            <w:pPr>
              <w:tabs>
                <w:tab w:val="right" w:pos="4680"/>
              </w:tabs>
              <w:jc w:val="both"/>
              <w:rPr>
                <w:sz w:val="28"/>
                <w:szCs w:val="28"/>
              </w:rPr>
            </w:pPr>
            <w:r w:rsidRPr="00B81605">
              <w:rPr>
                <w:sz w:val="28"/>
                <w:szCs w:val="28"/>
              </w:rPr>
              <w:t>Хайманов Борис Петрович</w:t>
            </w:r>
            <w:r w:rsidRPr="00B81605">
              <w:rPr>
                <w:sz w:val="28"/>
                <w:szCs w:val="28"/>
              </w:rPr>
              <w:tab/>
              <w:t>-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</w:tcPr>
          <w:p w:rsidR="006E29E7" w:rsidRPr="00B81605" w:rsidRDefault="006E29E7" w:rsidP="00B81605">
            <w:pPr>
              <w:jc w:val="both"/>
              <w:rPr>
                <w:sz w:val="28"/>
                <w:szCs w:val="28"/>
              </w:rPr>
            </w:pPr>
            <w:r w:rsidRPr="00B81605">
              <w:rPr>
                <w:sz w:val="28"/>
                <w:szCs w:val="28"/>
              </w:rPr>
              <w:t>ведущий специалист-эксперт отдела развития дополнительного образования и воспитания Министерства образования</w:t>
            </w:r>
            <w:r w:rsidRPr="00B81605">
              <w:rPr>
                <w:bCs/>
                <w:sz w:val="28"/>
                <w:szCs w:val="28"/>
              </w:rPr>
              <w:t xml:space="preserve"> и науки Республики Северная Осетия - </w:t>
            </w:r>
            <w:r w:rsidRPr="00B81605">
              <w:rPr>
                <w:sz w:val="28"/>
                <w:szCs w:val="28"/>
              </w:rPr>
              <w:t>Алания.</w:t>
            </w:r>
          </w:p>
        </w:tc>
      </w:tr>
    </w:tbl>
    <w:p w:rsidR="006E29E7" w:rsidRPr="00F13D93" w:rsidRDefault="006E29E7" w:rsidP="00F13D93">
      <w:pPr>
        <w:tabs>
          <w:tab w:val="left" w:pos="37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</w:t>
      </w:r>
    </w:p>
    <w:sectPr w:rsidR="006E29E7" w:rsidRPr="00F13D93" w:rsidSect="008A3BBF">
      <w:pgSz w:w="11906" w:h="16838"/>
      <w:pgMar w:top="1134" w:right="1134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29E7" w:rsidRDefault="006E29E7">
      <w:r>
        <w:separator/>
      </w:r>
    </w:p>
  </w:endnote>
  <w:endnote w:type="continuationSeparator" w:id="0">
    <w:p w:rsidR="006E29E7" w:rsidRDefault="006E29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29E7" w:rsidRDefault="006E29E7">
      <w:r>
        <w:separator/>
      </w:r>
    </w:p>
  </w:footnote>
  <w:footnote w:type="continuationSeparator" w:id="0">
    <w:p w:rsidR="006E29E7" w:rsidRDefault="006E29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9E7" w:rsidRDefault="006E29E7" w:rsidP="00422321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E29E7" w:rsidRDefault="006E29E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9E7" w:rsidRDefault="006E29E7" w:rsidP="005E5169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6E29E7" w:rsidRDefault="006E29E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E452A"/>
    <w:multiLevelType w:val="hybridMultilevel"/>
    <w:tmpl w:val="41B8A79E"/>
    <w:lvl w:ilvl="0" w:tplc="6D66630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74D5394"/>
    <w:multiLevelType w:val="hybridMultilevel"/>
    <w:tmpl w:val="42DAF7CA"/>
    <w:lvl w:ilvl="0" w:tplc="06D6936A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99C45D7"/>
    <w:multiLevelType w:val="hybridMultilevel"/>
    <w:tmpl w:val="36D871AA"/>
    <w:lvl w:ilvl="0" w:tplc="05363E94">
      <w:start w:val="1"/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6D6936A">
      <w:numFmt w:val="bullet"/>
      <w:lvlText w:val="–"/>
      <w:lvlJc w:val="left"/>
      <w:pPr>
        <w:tabs>
          <w:tab w:val="num" w:pos="1680"/>
        </w:tabs>
        <w:ind w:left="1680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540"/>
        </w:tabs>
        <w:ind w:left="6540" w:hanging="360"/>
      </w:pPr>
      <w:rPr>
        <w:rFonts w:cs="Times New Roman"/>
      </w:rPr>
    </w:lvl>
  </w:abstractNum>
  <w:abstractNum w:abstractNumId="3">
    <w:nsid w:val="11047217"/>
    <w:multiLevelType w:val="hybridMultilevel"/>
    <w:tmpl w:val="6F4C1E4C"/>
    <w:lvl w:ilvl="0" w:tplc="06D6936A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D427ED5"/>
    <w:multiLevelType w:val="hybridMultilevel"/>
    <w:tmpl w:val="1F9E3D0C"/>
    <w:lvl w:ilvl="0" w:tplc="06D6936A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732D4817"/>
    <w:multiLevelType w:val="hybridMultilevel"/>
    <w:tmpl w:val="9DAEB2A4"/>
    <w:lvl w:ilvl="0" w:tplc="8EB8B5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8930011"/>
    <w:multiLevelType w:val="hybridMultilevel"/>
    <w:tmpl w:val="F28A5838"/>
    <w:lvl w:ilvl="0" w:tplc="332A6304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79ED56DA"/>
    <w:multiLevelType w:val="hybridMultilevel"/>
    <w:tmpl w:val="7D0A6D08"/>
    <w:lvl w:ilvl="0" w:tplc="8EB8B5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27D3"/>
    <w:rsid w:val="00003D02"/>
    <w:rsid w:val="000210E9"/>
    <w:rsid w:val="000251F0"/>
    <w:rsid w:val="000273E3"/>
    <w:rsid w:val="00031699"/>
    <w:rsid w:val="00034747"/>
    <w:rsid w:val="00044747"/>
    <w:rsid w:val="0004616F"/>
    <w:rsid w:val="000464A2"/>
    <w:rsid w:val="00047A6E"/>
    <w:rsid w:val="000503CB"/>
    <w:rsid w:val="00064A11"/>
    <w:rsid w:val="00075191"/>
    <w:rsid w:val="00077A48"/>
    <w:rsid w:val="00095ADA"/>
    <w:rsid w:val="000A76C6"/>
    <w:rsid w:val="000B5191"/>
    <w:rsid w:val="000B7D72"/>
    <w:rsid w:val="000C0F1D"/>
    <w:rsid w:val="000C3901"/>
    <w:rsid w:val="000D73A3"/>
    <w:rsid w:val="000F5E04"/>
    <w:rsid w:val="000F5EAE"/>
    <w:rsid w:val="001043B2"/>
    <w:rsid w:val="001140D6"/>
    <w:rsid w:val="001232B2"/>
    <w:rsid w:val="00130538"/>
    <w:rsid w:val="00131517"/>
    <w:rsid w:val="001337C2"/>
    <w:rsid w:val="0013604C"/>
    <w:rsid w:val="00147E58"/>
    <w:rsid w:val="00165BD0"/>
    <w:rsid w:val="00187AFE"/>
    <w:rsid w:val="001A270C"/>
    <w:rsid w:val="001A32DE"/>
    <w:rsid w:val="001A70AA"/>
    <w:rsid w:val="001C24BA"/>
    <w:rsid w:val="001D3222"/>
    <w:rsid w:val="001D4F1E"/>
    <w:rsid w:val="001E48CC"/>
    <w:rsid w:val="001E4FCF"/>
    <w:rsid w:val="001F7623"/>
    <w:rsid w:val="00200223"/>
    <w:rsid w:val="00220948"/>
    <w:rsid w:val="00224569"/>
    <w:rsid w:val="00232A6C"/>
    <w:rsid w:val="002338C9"/>
    <w:rsid w:val="00240F0D"/>
    <w:rsid w:val="002419B9"/>
    <w:rsid w:val="002424DB"/>
    <w:rsid w:val="0024282A"/>
    <w:rsid w:val="00251E27"/>
    <w:rsid w:val="00260DAF"/>
    <w:rsid w:val="002674C1"/>
    <w:rsid w:val="0027251E"/>
    <w:rsid w:val="0027371E"/>
    <w:rsid w:val="002823F6"/>
    <w:rsid w:val="002836ED"/>
    <w:rsid w:val="00284EF2"/>
    <w:rsid w:val="00285716"/>
    <w:rsid w:val="002B77E7"/>
    <w:rsid w:val="002B7DEB"/>
    <w:rsid w:val="002D2B8F"/>
    <w:rsid w:val="002D36BF"/>
    <w:rsid w:val="002D4BBD"/>
    <w:rsid w:val="002D5B06"/>
    <w:rsid w:val="002E090B"/>
    <w:rsid w:val="002E5C5F"/>
    <w:rsid w:val="002E70C4"/>
    <w:rsid w:val="0030032E"/>
    <w:rsid w:val="00306A1B"/>
    <w:rsid w:val="00317105"/>
    <w:rsid w:val="00320705"/>
    <w:rsid w:val="00321E98"/>
    <w:rsid w:val="00333050"/>
    <w:rsid w:val="0034433C"/>
    <w:rsid w:val="003556EA"/>
    <w:rsid w:val="003566D5"/>
    <w:rsid w:val="0036141E"/>
    <w:rsid w:val="00372B68"/>
    <w:rsid w:val="00391D5E"/>
    <w:rsid w:val="00393002"/>
    <w:rsid w:val="003A7C5C"/>
    <w:rsid w:val="003B172E"/>
    <w:rsid w:val="003E0312"/>
    <w:rsid w:val="003E5561"/>
    <w:rsid w:val="003F40F2"/>
    <w:rsid w:val="00411D79"/>
    <w:rsid w:val="00414BB9"/>
    <w:rsid w:val="00422321"/>
    <w:rsid w:val="00431E2D"/>
    <w:rsid w:val="00434DAE"/>
    <w:rsid w:val="00446763"/>
    <w:rsid w:val="00446B37"/>
    <w:rsid w:val="00463CA0"/>
    <w:rsid w:val="0047206F"/>
    <w:rsid w:val="00480E41"/>
    <w:rsid w:val="004A1EE7"/>
    <w:rsid w:val="004B12FB"/>
    <w:rsid w:val="004C0838"/>
    <w:rsid w:val="004C404B"/>
    <w:rsid w:val="004D6268"/>
    <w:rsid w:val="004F7E5C"/>
    <w:rsid w:val="00502FB9"/>
    <w:rsid w:val="00503111"/>
    <w:rsid w:val="00505C13"/>
    <w:rsid w:val="00521B7D"/>
    <w:rsid w:val="005358FA"/>
    <w:rsid w:val="00536809"/>
    <w:rsid w:val="00541D4B"/>
    <w:rsid w:val="00563251"/>
    <w:rsid w:val="00567672"/>
    <w:rsid w:val="00567B6B"/>
    <w:rsid w:val="00567F7C"/>
    <w:rsid w:val="005844BC"/>
    <w:rsid w:val="00586DAC"/>
    <w:rsid w:val="00596CF0"/>
    <w:rsid w:val="005B2B5E"/>
    <w:rsid w:val="005B666A"/>
    <w:rsid w:val="005B7000"/>
    <w:rsid w:val="005C59E6"/>
    <w:rsid w:val="005E244B"/>
    <w:rsid w:val="005E5169"/>
    <w:rsid w:val="005F13DB"/>
    <w:rsid w:val="005F166B"/>
    <w:rsid w:val="005F56B1"/>
    <w:rsid w:val="005F711C"/>
    <w:rsid w:val="00600932"/>
    <w:rsid w:val="00610EEF"/>
    <w:rsid w:val="00621165"/>
    <w:rsid w:val="00636809"/>
    <w:rsid w:val="00642FDB"/>
    <w:rsid w:val="006436D2"/>
    <w:rsid w:val="00646DDE"/>
    <w:rsid w:val="00647D29"/>
    <w:rsid w:val="0065299E"/>
    <w:rsid w:val="00661659"/>
    <w:rsid w:val="00671428"/>
    <w:rsid w:val="00672C53"/>
    <w:rsid w:val="00682CD1"/>
    <w:rsid w:val="006B0406"/>
    <w:rsid w:val="006B0AFF"/>
    <w:rsid w:val="006B0DB4"/>
    <w:rsid w:val="006B2C2E"/>
    <w:rsid w:val="006C2097"/>
    <w:rsid w:val="006C58A4"/>
    <w:rsid w:val="006C697F"/>
    <w:rsid w:val="006C75CE"/>
    <w:rsid w:val="006D7824"/>
    <w:rsid w:val="006E192E"/>
    <w:rsid w:val="006E29E7"/>
    <w:rsid w:val="006E2AB2"/>
    <w:rsid w:val="006E6599"/>
    <w:rsid w:val="006F2CC8"/>
    <w:rsid w:val="00701D0A"/>
    <w:rsid w:val="0071147F"/>
    <w:rsid w:val="0072631D"/>
    <w:rsid w:val="007327D3"/>
    <w:rsid w:val="00765ED6"/>
    <w:rsid w:val="00767505"/>
    <w:rsid w:val="007712A3"/>
    <w:rsid w:val="00787856"/>
    <w:rsid w:val="007A77E1"/>
    <w:rsid w:val="007B1A52"/>
    <w:rsid w:val="007B1D19"/>
    <w:rsid w:val="007B494F"/>
    <w:rsid w:val="007C6CB8"/>
    <w:rsid w:val="007F1F7A"/>
    <w:rsid w:val="0082140C"/>
    <w:rsid w:val="00823F58"/>
    <w:rsid w:val="00833C9B"/>
    <w:rsid w:val="00837971"/>
    <w:rsid w:val="00842973"/>
    <w:rsid w:val="0086549F"/>
    <w:rsid w:val="0086735C"/>
    <w:rsid w:val="008677D0"/>
    <w:rsid w:val="00875215"/>
    <w:rsid w:val="00877193"/>
    <w:rsid w:val="00886DB5"/>
    <w:rsid w:val="00891491"/>
    <w:rsid w:val="008A3BBF"/>
    <w:rsid w:val="008A4F9C"/>
    <w:rsid w:val="008A617E"/>
    <w:rsid w:val="008B297E"/>
    <w:rsid w:val="008E1C5F"/>
    <w:rsid w:val="008E736C"/>
    <w:rsid w:val="0090144A"/>
    <w:rsid w:val="00914471"/>
    <w:rsid w:val="0091750F"/>
    <w:rsid w:val="00933C43"/>
    <w:rsid w:val="009359CD"/>
    <w:rsid w:val="00936FAD"/>
    <w:rsid w:val="00942881"/>
    <w:rsid w:val="00964395"/>
    <w:rsid w:val="00964A59"/>
    <w:rsid w:val="00980A22"/>
    <w:rsid w:val="00981E70"/>
    <w:rsid w:val="009A70BE"/>
    <w:rsid w:val="009A7B4A"/>
    <w:rsid w:val="009B2185"/>
    <w:rsid w:val="009B6654"/>
    <w:rsid w:val="009C6B03"/>
    <w:rsid w:val="009E085B"/>
    <w:rsid w:val="009E767C"/>
    <w:rsid w:val="009F11E3"/>
    <w:rsid w:val="009F18A3"/>
    <w:rsid w:val="00A00A6F"/>
    <w:rsid w:val="00A00B73"/>
    <w:rsid w:val="00A02440"/>
    <w:rsid w:val="00A07884"/>
    <w:rsid w:val="00A15CC3"/>
    <w:rsid w:val="00A15FAA"/>
    <w:rsid w:val="00A3010E"/>
    <w:rsid w:val="00A43AB1"/>
    <w:rsid w:val="00A642BC"/>
    <w:rsid w:val="00A650EB"/>
    <w:rsid w:val="00A83A71"/>
    <w:rsid w:val="00A84FA5"/>
    <w:rsid w:val="00A916C4"/>
    <w:rsid w:val="00A93F9A"/>
    <w:rsid w:val="00AA0377"/>
    <w:rsid w:val="00AA4812"/>
    <w:rsid w:val="00AD00E5"/>
    <w:rsid w:val="00AD58D7"/>
    <w:rsid w:val="00AE5B54"/>
    <w:rsid w:val="00AE78B0"/>
    <w:rsid w:val="00AF0209"/>
    <w:rsid w:val="00AF299A"/>
    <w:rsid w:val="00B039F7"/>
    <w:rsid w:val="00B272F1"/>
    <w:rsid w:val="00B53D46"/>
    <w:rsid w:val="00B54FF8"/>
    <w:rsid w:val="00B600DA"/>
    <w:rsid w:val="00B714C2"/>
    <w:rsid w:val="00B72DE3"/>
    <w:rsid w:val="00B81605"/>
    <w:rsid w:val="00BB0AEF"/>
    <w:rsid w:val="00BB2CDE"/>
    <w:rsid w:val="00BB4A10"/>
    <w:rsid w:val="00BC4EBA"/>
    <w:rsid w:val="00BD0B9A"/>
    <w:rsid w:val="00BD373F"/>
    <w:rsid w:val="00BD7F2C"/>
    <w:rsid w:val="00BF14D9"/>
    <w:rsid w:val="00BF7623"/>
    <w:rsid w:val="00C100E9"/>
    <w:rsid w:val="00C27A24"/>
    <w:rsid w:val="00C430F7"/>
    <w:rsid w:val="00C608B9"/>
    <w:rsid w:val="00C75B6E"/>
    <w:rsid w:val="00C775A7"/>
    <w:rsid w:val="00C811B9"/>
    <w:rsid w:val="00C9631E"/>
    <w:rsid w:val="00CA3391"/>
    <w:rsid w:val="00CA6962"/>
    <w:rsid w:val="00CD2A19"/>
    <w:rsid w:val="00CE0CA7"/>
    <w:rsid w:val="00D1478C"/>
    <w:rsid w:val="00D3186D"/>
    <w:rsid w:val="00D324CC"/>
    <w:rsid w:val="00D34274"/>
    <w:rsid w:val="00D43276"/>
    <w:rsid w:val="00D458A8"/>
    <w:rsid w:val="00D60CA5"/>
    <w:rsid w:val="00D66224"/>
    <w:rsid w:val="00D67F8D"/>
    <w:rsid w:val="00D84E85"/>
    <w:rsid w:val="00D9067B"/>
    <w:rsid w:val="00D91862"/>
    <w:rsid w:val="00D91947"/>
    <w:rsid w:val="00D93BF8"/>
    <w:rsid w:val="00DA4544"/>
    <w:rsid w:val="00DA665C"/>
    <w:rsid w:val="00DB3CB8"/>
    <w:rsid w:val="00DC6B00"/>
    <w:rsid w:val="00DD094C"/>
    <w:rsid w:val="00DE2C6A"/>
    <w:rsid w:val="00DE38C2"/>
    <w:rsid w:val="00DF1209"/>
    <w:rsid w:val="00DF5D0F"/>
    <w:rsid w:val="00E14949"/>
    <w:rsid w:val="00E25BCA"/>
    <w:rsid w:val="00E37B41"/>
    <w:rsid w:val="00E4304A"/>
    <w:rsid w:val="00E45229"/>
    <w:rsid w:val="00E574D9"/>
    <w:rsid w:val="00E826D4"/>
    <w:rsid w:val="00E9165A"/>
    <w:rsid w:val="00EA21A6"/>
    <w:rsid w:val="00EB1CA4"/>
    <w:rsid w:val="00EC6125"/>
    <w:rsid w:val="00EC724F"/>
    <w:rsid w:val="00EE34A9"/>
    <w:rsid w:val="00EE7A37"/>
    <w:rsid w:val="00EF4BAF"/>
    <w:rsid w:val="00EF792F"/>
    <w:rsid w:val="00F07761"/>
    <w:rsid w:val="00F13D93"/>
    <w:rsid w:val="00F2320A"/>
    <w:rsid w:val="00F2344F"/>
    <w:rsid w:val="00F34694"/>
    <w:rsid w:val="00F42541"/>
    <w:rsid w:val="00F50E0A"/>
    <w:rsid w:val="00F547A5"/>
    <w:rsid w:val="00F7166A"/>
    <w:rsid w:val="00F83161"/>
    <w:rsid w:val="00FA01C3"/>
    <w:rsid w:val="00FA10ED"/>
    <w:rsid w:val="00FA2E85"/>
    <w:rsid w:val="00FA4A3A"/>
    <w:rsid w:val="00FC5B1C"/>
    <w:rsid w:val="00FD0473"/>
    <w:rsid w:val="00FD0B6E"/>
    <w:rsid w:val="00FE2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7D3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327D3"/>
    <w:pPr>
      <w:keepNext/>
      <w:jc w:val="center"/>
      <w:outlineLvl w:val="2"/>
    </w:pPr>
    <w:rPr>
      <w:b/>
      <w:bCs/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C100E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4812"/>
    <w:rPr>
      <w:rFonts w:ascii="Cambria" w:hAnsi="Cambria" w:cs="Times New Roman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4812"/>
    <w:rPr>
      <w:rFonts w:ascii="Calibri" w:hAnsi="Calibri" w:cs="Times New Roman"/>
      <w:b/>
      <w:bCs/>
      <w:i/>
      <w:iCs/>
      <w:sz w:val="26"/>
      <w:szCs w:val="26"/>
    </w:rPr>
  </w:style>
  <w:style w:type="paragraph" w:styleId="BodyTextIndent">
    <w:name w:val="Body Text Indent"/>
    <w:basedOn w:val="Normal"/>
    <w:link w:val="BodyTextIndentChar"/>
    <w:uiPriority w:val="99"/>
    <w:rsid w:val="007327D3"/>
    <w:pPr>
      <w:ind w:firstLine="540"/>
      <w:jc w:val="both"/>
    </w:pPr>
    <w:rPr>
      <w:sz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AA4812"/>
    <w:rPr>
      <w:rFonts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6E2AB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AA4812"/>
    <w:rPr>
      <w:rFonts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6E2AB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AA4812"/>
    <w:rPr>
      <w:rFonts w:cs="Times New Roman"/>
      <w:sz w:val="24"/>
      <w:szCs w:val="24"/>
    </w:rPr>
  </w:style>
  <w:style w:type="table" w:styleId="TableGrid">
    <w:name w:val="Table Grid"/>
    <w:basedOn w:val="TableNormal"/>
    <w:uiPriority w:val="99"/>
    <w:rsid w:val="006E2AB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1"/>
    <w:uiPriority w:val="99"/>
    <w:rsid w:val="005B7000"/>
    <w:pPr>
      <w:tabs>
        <w:tab w:val="center" w:pos="4677"/>
        <w:tab w:val="right" w:pos="9355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4812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5B700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6439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4812"/>
    <w:rPr>
      <w:rFonts w:cs="Times New Roman"/>
      <w:sz w:val="24"/>
      <w:szCs w:val="24"/>
    </w:rPr>
  </w:style>
  <w:style w:type="paragraph" w:customStyle="1" w:styleId="a">
    <w:name w:val="Без интервала"/>
    <w:basedOn w:val="Normal"/>
    <w:uiPriority w:val="99"/>
    <w:rsid w:val="002338C9"/>
    <w:rPr>
      <w:rFonts w:ascii="Calibri" w:hAnsi="Calibri"/>
      <w:szCs w:val="32"/>
      <w:lang w:val="en-US" w:eastAsia="en-US"/>
    </w:rPr>
  </w:style>
  <w:style w:type="character" w:customStyle="1" w:styleId="HeaderChar1">
    <w:name w:val="Header Char1"/>
    <w:link w:val="Header"/>
    <w:uiPriority w:val="99"/>
    <w:locked/>
    <w:rsid w:val="00C100E9"/>
    <w:rPr>
      <w:sz w:val="24"/>
      <w:lang w:val="ru-RU" w:eastAsia="ru-RU"/>
    </w:rPr>
  </w:style>
  <w:style w:type="paragraph" w:customStyle="1" w:styleId="western">
    <w:name w:val="western"/>
    <w:basedOn w:val="Normal"/>
    <w:uiPriority w:val="99"/>
    <w:rsid w:val="00C100E9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C100E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7</Pages>
  <Words>1263</Words>
  <Characters>7200</Characters>
  <Application>Microsoft Office Outlook</Application>
  <DocSecurity>0</DocSecurity>
  <Lines>0</Lines>
  <Paragraphs>0</Paragraphs>
  <ScaleCrop>false</ScaleCrop>
  <Company>РДБЭЦ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Ученик</dc:creator>
  <cp:keywords/>
  <dc:description/>
  <cp:lastModifiedBy>Пользователь Windows</cp:lastModifiedBy>
  <cp:revision>2</cp:revision>
  <cp:lastPrinted>2016-04-29T13:07:00Z</cp:lastPrinted>
  <dcterms:created xsi:type="dcterms:W3CDTF">2021-05-17T08:50:00Z</dcterms:created>
  <dcterms:modified xsi:type="dcterms:W3CDTF">2021-05-17T08:50:00Z</dcterms:modified>
</cp:coreProperties>
</file>